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5754"/>
        <w:gridCol w:w="4136"/>
      </w:tblGrid>
      <w:tr w:rsidR="00E3286D" w:rsidRPr="001E70E7" w14:paraId="0B1E0370" w14:textId="77777777" w:rsidTr="0067776B">
        <w:trPr>
          <w:trHeight w:val="1871"/>
        </w:trPr>
        <w:tc>
          <w:tcPr>
            <w:tcW w:w="7142" w:type="dxa"/>
            <w:vAlign w:val="center"/>
          </w:tcPr>
          <w:p w14:paraId="300A6941" w14:textId="77777777" w:rsidR="00E3286D" w:rsidRPr="001E70E7" w:rsidRDefault="001E70E7" w:rsidP="001E70E7">
            <w:pPr>
              <w:pStyle w:val="Titel"/>
              <w:rPr>
                <w:lang w:val="pt-PT"/>
              </w:rPr>
            </w:pPr>
            <w:r w:rsidRPr="001E70E7">
              <w:rPr>
                <w:lang w:val="pt-PT"/>
              </w:rPr>
              <w:t>Formulário de DENÚNCIA</w:t>
            </w:r>
          </w:p>
        </w:tc>
        <w:tc>
          <w:tcPr>
            <w:tcW w:w="1848" w:type="dxa"/>
            <w:vAlign w:val="center"/>
          </w:tcPr>
          <w:p w14:paraId="1A74BA5B" w14:textId="77777777" w:rsidR="00E3286D" w:rsidRPr="001E70E7" w:rsidRDefault="00016CBE" w:rsidP="00E3286D">
            <w:pPr>
              <w:spacing w:after="0"/>
              <w:jc w:val="right"/>
              <w:rPr>
                <w:lang w:val="pt-PT"/>
              </w:rPr>
            </w:pPr>
            <w:r>
              <w:rPr>
                <w:lang w:val="pt-PT"/>
              </w:rPr>
              <w:pict w14:anchorId="3A4DC7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pt;height:44.65pt">
                  <v:imagedata r:id="rId12" o:title="minoblogo_pt"/>
                </v:shape>
              </w:pict>
            </w:r>
          </w:p>
        </w:tc>
      </w:tr>
    </w:tbl>
    <w:p w14:paraId="19769304" w14:textId="77777777" w:rsidR="00E3286D" w:rsidRPr="001E70E7" w:rsidRDefault="00E3286D" w:rsidP="003B49EC">
      <w:pPr>
        <w:rPr>
          <w:lang w:val="pt-PT"/>
        </w:rPr>
      </w:pPr>
    </w:p>
    <w:p w14:paraId="74F2C42F" w14:textId="77777777" w:rsidR="00E3286D" w:rsidRPr="001E70E7" w:rsidRDefault="001E70E7" w:rsidP="00FD35A6">
      <w:pPr>
        <w:pStyle w:val="berschrift1"/>
        <w:rPr>
          <w:lang w:val="pt-PT"/>
        </w:rPr>
      </w:pPr>
      <w:r w:rsidRPr="001E70E7">
        <w:rPr>
          <w:lang w:val="pt-PT"/>
        </w:rPr>
        <w:t>Instruções</w:t>
      </w:r>
    </w:p>
    <w:p w14:paraId="205D4712" w14:textId="7F0A939A" w:rsidR="00FD35A6" w:rsidRPr="001E70E7" w:rsidRDefault="001E70E7" w:rsidP="001E70E7">
      <w:pPr>
        <w:rPr>
          <w:lang w:val="pt-PT"/>
        </w:rPr>
      </w:pPr>
      <w:r w:rsidRPr="001E70E7">
        <w:rPr>
          <w:lang w:val="pt-PT"/>
        </w:rPr>
        <w:t>Quer denunciar uma infracção ainda não listada no MINOB? Por favor preencha e envie este formulário</w:t>
      </w:r>
      <w:r w:rsidR="00585543">
        <w:rPr>
          <w:lang w:val="pt-PT"/>
        </w:rPr>
        <w:t xml:space="preserve"> </w:t>
      </w:r>
      <w:r w:rsidR="00585543" w:rsidRPr="001E70E7">
        <w:rPr>
          <w:lang w:val="pt-PT"/>
        </w:rPr>
        <w:t xml:space="preserve">para </w:t>
      </w:r>
      <w:hyperlink r:id="rId13" w:history="1">
        <w:r w:rsidR="00585543" w:rsidRPr="001E70E7">
          <w:rPr>
            <w:rStyle w:val="Link"/>
            <w:lang w:val="pt-PT"/>
          </w:rPr>
          <w:t>mail@minob.org</w:t>
        </w:r>
      </w:hyperlink>
      <w:r w:rsidRPr="001E70E7">
        <w:rPr>
          <w:lang w:val="pt-PT"/>
        </w:rPr>
        <w:t xml:space="preserve">. A denúncia pode ser anónima, mas por favor considere a possibilidade de incluir um contacto para que possamos dar seguimento de existirem perguntas sobre o caso. Normalmente, as pessoas residentes e </w:t>
      </w:r>
      <w:r w:rsidR="00A8179F">
        <w:rPr>
          <w:lang w:val="pt-PT"/>
        </w:rPr>
        <w:t>especialistas</w:t>
      </w:r>
      <w:r w:rsidRPr="001E70E7">
        <w:rPr>
          <w:lang w:val="pt-PT"/>
        </w:rPr>
        <w:t xml:space="preserve"> estão mais familiarizados com a situação no terreno. Obviamente, trataremos qualquer contacto confidencialmente.</w:t>
      </w:r>
    </w:p>
    <w:p w14:paraId="357C4B17" w14:textId="77777777" w:rsidR="00FD35A6" w:rsidRPr="001E70E7" w:rsidRDefault="001E70E7" w:rsidP="00FD35A6">
      <w:pPr>
        <w:pStyle w:val="berschrift1"/>
        <w:rPr>
          <w:lang w:val="pt-PT"/>
        </w:rPr>
      </w:pPr>
      <w:r w:rsidRPr="001E70E7">
        <w:rPr>
          <w:lang w:val="pt-PT"/>
        </w:rPr>
        <w:t>Informação sobre a mina</w:t>
      </w:r>
      <w:r w:rsidR="00585543">
        <w:rPr>
          <w:lang w:val="pt-PT"/>
        </w:rPr>
        <w:t xml:space="preserve"> ou pedreira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6"/>
        <w:gridCol w:w="3121"/>
        <w:gridCol w:w="1985"/>
        <w:gridCol w:w="2952"/>
      </w:tblGrid>
      <w:tr w:rsidR="00687CFB" w:rsidRPr="001E70E7" w14:paraId="4355A30A" w14:textId="77777777" w:rsidTr="00585543">
        <w:trPr>
          <w:trHeight w:val="227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8B1E" w14:textId="77777777" w:rsidR="00687CFB" w:rsidRPr="001E70E7" w:rsidRDefault="001E70E7" w:rsidP="00E669B0">
            <w:pPr>
              <w:pStyle w:val="Etiquetas"/>
              <w:rPr>
                <w:lang w:val="pt-PT"/>
              </w:rPr>
            </w:pPr>
            <w:r w:rsidRPr="001E70E7">
              <w:rPr>
                <w:lang w:val="pt-PT"/>
              </w:rPr>
              <w:t>Nome da mina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3AEEF8" w14:textId="77777777" w:rsidR="00687CFB" w:rsidRPr="001E70E7" w:rsidRDefault="00585543" w:rsidP="00FD35A6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5750" w14:textId="77777777" w:rsidR="00687CFB" w:rsidRPr="001E70E7" w:rsidRDefault="001E70E7" w:rsidP="00E669B0">
            <w:pPr>
              <w:pStyle w:val="Etiquetas"/>
              <w:rPr>
                <w:lang w:val="pt-PT"/>
              </w:rPr>
            </w:pPr>
            <w:r w:rsidRPr="001E70E7">
              <w:rPr>
                <w:lang w:val="pt-PT"/>
              </w:rPr>
              <w:t>Freguesia e município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8933F" w14:textId="77777777" w:rsidR="00687CFB" w:rsidRPr="001E70E7" w:rsidRDefault="00585543" w:rsidP="00FD35A6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  <w:tr w:rsidR="00E669B0" w:rsidRPr="001E70E7" w14:paraId="47939C7E" w14:textId="77777777" w:rsidTr="00585543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9797" w14:textId="77777777" w:rsidR="00E669B0" w:rsidRPr="001E70E7" w:rsidRDefault="001E70E7" w:rsidP="001E70E7">
            <w:pPr>
              <w:pStyle w:val="Etiquetas"/>
              <w:rPr>
                <w:lang w:val="pt-PT"/>
              </w:rPr>
            </w:pPr>
            <w:r w:rsidRPr="001E70E7">
              <w:rPr>
                <w:lang w:val="pt-PT"/>
              </w:rPr>
              <w:t>Coordenadas GPS</w:t>
            </w:r>
            <w:r w:rsidR="00E669B0" w:rsidRPr="001E70E7">
              <w:rPr>
                <w:lang w:val="pt-PT"/>
              </w:rPr>
              <w:t xml:space="preserve"> (o</w:t>
            </w:r>
            <w:r w:rsidRPr="001E70E7">
              <w:rPr>
                <w:lang w:val="pt-PT"/>
              </w:rPr>
              <w:t>u</w:t>
            </w:r>
            <w:r w:rsidR="00E669B0" w:rsidRPr="001E70E7">
              <w:rPr>
                <w:lang w:val="pt-PT"/>
              </w:rPr>
              <w:t xml:space="preserve"> </w:t>
            </w:r>
            <w:r w:rsidRPr="001E70E7">
              <w:rPr>
                <w:lang w:val="pt-PT"/>
              </w:rPr>
              <w:t xml:space="preserve">ligação ao </w:t>
            </w:r>
            <w:r w:rsidR="00E669B0" w:rsidRPr="001E70E7">
              <w:rPr>
                <w:lang w:val="pt-PT"/>
              </w:rPr>
              <w:t>Google Maps</w:t>
            </w:r>
            <w:r w:rsidRPr="001E70E7">
              <w:rPr>
                <w:lang w:val="pt-PT"/>
              </w:rPr>
              <w:t xml:space="preserve"> ou</w:t>
            </w:r>
            <w:r w:rsidR="00F02A6A" w:rsidRPr="001E70E7">
              <w:rPr>
                <w:lang w:val="pt-PT"/>
              </w:rPr>
              <w:t xml:space="preserve"> similar)</w:t>
            </w:r>
          </w:p>
        </w:tc>
        <w:tc>
          <w:tcPr>
            <w:tcW w:w="8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05758" w14:textId="77777777" w:rsidR="00E669B0" w:rsidRPr="001E70E7" w:rsidRDefault="00585543" w:rsidP="00E669B0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</w:tbl>
    <w:tbl>
      <w:tblPr>
        <w:tblStyle w:val="Horariosdeoficina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585543" w:rsidRPr="001E70E7" w14:paraId="3A56DC8A" w14:textId="77777777" w:rsidTr="00585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tcW w:w="10761" w:type="dxa"/>
            <w:gridSpan w:val="4"/>
            <w:tcBorders>
              <w:bottom w:val="single" w:sz="4" w:space="0" w:color="auto"/>
            </w:tcBorders>
          </w:tcPr>
          <w:p w14:paraId="04E7593B" w14:textId="77777777" w:rsidR="00585543" w:rsidRPr="00585543" w:rsidRDefault="00585543" w:rsidP="00585543">
            <w:pPr>
              <w:pStyle w:val="berschrift1"/>
              <w:jc w:val="left"/>
              <w:rPr>
                <w:rStyle w:val="Herausstellen"/>
                <w:rFonts w:asciiTheme="majorHAnsi" w:hAnsiTheme="majorHAnsi"/>
                <w:iCs w:val="0"/>
                <w:lang w:val="pt-PT"/>
              </w:rPr>
            </w:pPr>
            <w:r>
              <w:rPr>
                <w:lang w:val="pt-PT"/>
              </w:rPr>
              <w:t xml:space="preserve">Descrição das </w:t>
            </w:r>
            <w:r w:rsidRPr="001E70E7">
              <w:rPr>
                <w:lang w:val="pt-PT"/>
              </w:rPr>
              <w:t>Infracções</w:t>
            </w:r>
          </w:p>
        </w:tc>
      </w:tr>
      <w:tr w:rsidR="00E669B0" w:rsidRPr="001E70E7" w14:paraId="3D6E8A07" w14:textId="77777777" w:rsidTr="00016CBE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31576523" w14:textId="77777777" w:rsidR="00E669B0" w:rsidRPr="001E70E7" w:rsidRDefault="001E70E7" w:rsidP="00897DB3">
            <w:pPr>
              <w:rPr>
                <w:lang w:val="pt-PT"/>
              </w:rPr>
            </w:pPr>
            <w:r w:rsidRPr="001E70E7">
              <w:rPr>
                <w:sz w:val="20"/>
                <w:lang w:val="pt-PT"/>
              </w:rPr>
              <w:t>Infracções amb</w:t>
            </w:r>
            <w:bookmarkStart w:id="0" w:name="_GoBack"/>
            <w:bookmarkEnd w:id="0"/>
            <w:r w:rsidRPr="001E70E7">
              <w:rPr>
                <w:sz w:val="20"/>
                <w:lang w:val="pt-PT"/>
              </w:rPr>
              <w:t>ientais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0CFC2BD" w14:textId="77777777" w:rsidR="00E669B0" w:rsidRPr="001E70E7" w:rsidRDefault="00585543" w:rsidP="00897DB3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  <w:tr w:rsidR="00585543" w:rsidRPr="001E70E7" w14:paraId="4B9CA463" w14:textId="77777777" w:rsidTr="00016CBE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B1FF51" w14:textId="77777777" w:rsidR="00585543" w:rsidRPr="001E70E7" w:rsidRDefault="00585543" w:rsidP="00897DB3">
            <w:pPr>
              <w:rPr>
                <w:sz w:val="6"/>
                <w:szCs w:val="6"/>
                <w:lang w:val="pt-PT"/>
              </w:rPr>
            </w:pPr>
          </w:p>
        </w:tc>
      </w:tr>
      <w:tr w:rsidR="00E669B0" w:rsidRPr="001E70E7" w14:paraId="2AE2B815" w14:textId="77777777" w:rsidTr="00016CBE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535B3B43" w14:textId="77777777" w:rsidR="00E669B0" w:rsidRPr="001E70E7" w:rsidRDefault="001E70E7" w:rsidP="00897DB3">
            <w:pPr>
              <w:rPr>
                <w:lang w:val="pt-PT"/>
              </w:rPr>
            </w:pPr>
            <w:r w:rsidRPr="001E70E7">
              <w:rPr>
                <w:sz w:val="20"/>
                <w:lang w:val="pt-PT"/>
              </w:rPr>
              <w:t>Infracções relativas ao licenciamento, avaliação de impacte e recuperação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DFD5640" w14:textId="77777777" w:rsidR="00E669B0" w:rsidRPr="001E70E7" w:rsidRDefault="00585543" w:rsidP="00897DB3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  <w:tr w:rsidR="00585543" w:rsidRPr="001E70E7" w14:paraId="234183AF" w14:textId="77777777" w:rsidTr="00016CBE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BCC795" w14:textId="77777777" w:rsidR="00585543" w:rsidRPr="001E70E7" w:rsidRDefault="00585543" w:rsidP="00897DB3">
            <w:pPr>
              <w:rPr>
                <w:sz w:val="6"/>
                <w:szCs w:val="6"/>
                <w:lang w:val="pt-PT"/>
              </w:rPr>
            </w:pPr>
          </w:p>
        </w:tc>
      </w:tr>
      <w:tr w:rsidR="00E669B0" w:rsidRPr="001E70E7" w14:paraId="58FF2570" w14:textId="77777777" w:rsidTr="00016CBE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2365A146" w14:textId="77777777" w:rsidR="00E669B0" w:rsidRPr="001E70E7" w:rsidRDefault="001E70E7" w:rsidP="00897DB3">
            <w:pPr>
              <w:rPr>
                <w:lang w:val="pt-PT"/>
              </w:rPr>
            </w:pPr>
            <w:r w:rsidRPr="001E70E7">
              <w:rPr>
                <w:sz w:val="20"/>
                <w:lang w:val="pt-PT"/>
              </w:rPr>
              <w:t>Infracções de direitos civis e contra-insurgência corporativa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CE8C5F6" w14:textId="77777777" w:rsidR="00E669B0" w:rsidRPr="001E70E7" w:rsidRDefault="00585543" w:rsidP="00897DB3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  <w:tr w:rsidR="00585543" w:rsidRPr="001E70E7" w14:paraId="377E7238" w14:textId="77777777" w:rsidTr="00016CBE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4C26EF" w14:textId="77777777" w:rsidR="00585543" w:rsidRPr="001E70E7" w:rsidRDefault="00585543" w:rsidP="00897DB3">
            <w:pPr>
              <w:rPr>
                <w:sz w:val="6"/>
                <w:szCs w:val="6"/>
                <w:lang w:val="pt-PT"/>
              </w:rPr>
            </w:pPr>
          </w:p>
        </w:tc>
      </w:tr>
      <w:tr w:rsidR="00E669B0" w:rsidRPr="001E70E7" w14:paraId="0A65757C" w14:textId="77777777" w:rsidTr="00016CBE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08F0AE8E" w14:textId="77777777" w:rsidR="00E669B0" w:rsidRPr="001E70E7" w:rsidRDefault="001E70E7" w:rsidP="00897DB3">
            <w:pPr>
              <w:rPr>
                <w:lang w:val="pt-PT"/>
              </w:rPr>
            </w:pPr>
            <w:r w:rsidRPr="001E70E7">
              <w:rPr>
                <w:sz w:val="20"/>
                <w:lang w:val="pt-PT"/>
              </w:rPr>
              <w:t>Infracções de direitos laborais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46539C2" w14:textId="77777777" w:rsidR="00E669B0" w:rsidRPr="001E70E7" w:rsidRDefault="00585543" w:rsidP="00897DB3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  <w:tr w:rsidR="00585543" w:rsidRPr="001E70E7" w14:paraId="7940086E" w14:textId="77777777" w:rsidTr="00016CBE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58DDC0" w14:textId="77777777" w:rsidR="00585543" w:rsidRPr="001E70E7" w:rsidRDefault="00585543" w:rsidP="00897DB3">
            <w:pPr>
              <w:rPr>
                <w:sz w:val="6"/>
                <w:szCs w:val="6"/>
                <w:lang w:val="pt-PT"/>
              </w:rPr>
            </w:pPr>
          </w:p>
        </w:tc>
      </w:tr>
      <w:tr w:rsidR="00E669B0" w:rsidRPr="001E70E7" w14:paraId="644BC498" w14:textId="77777777" w:rsidTr="00016CBE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28906391" w14:textId="77777777" w:rsidR="00E669B0" w:rsidRPr="001E70E7" w:rsidRDefault="001E70E7" w:rsidP="00897DB3">
            <w:pPr>
              <w:rPr>
                <w:lang w:val="pt-PT"/>
              </w:rPr>
            </w:pPr>
            <w:r w:rsidRPr="001E70E7">
              <w:rPr>
                <w:sz w:val="20"/>
                <w:lang w:val="pt-PT"/>
              </w:rPr>
              <w:t>Financiamento público recebido pela mina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648720A" w14:textId="77777777" w:rsidR="00E669B0" w:rsidRPr="001E70E7" w:rsidRDefault="00585543" w:rsidP="00897DB3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  <w:tr w:rsidR="00016CBE" w:rsidRPr="001E70E7" w14:paraId="76924800" w14:textId="77777777" w:rsidTr="00016CBE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08903D" w14:textId="77777777" w:rsidR="00016CBE" w:rsidRPr="001E70E7" w:rsidRDefault="00016CBE" w:rsidP="00897DB3">
            <w:pPr>
              <w:rPr>
                <w:sz w:val="6"/>
                <w:szCs w:val="6"/>
                <w:lang w:val="pt-PT"/>
              </w:rPr>
            </w:pPr>
          </w:p>
        </w:tc>
      </w:tr>
      <w:tr w:rsidR="00E669B0" w:rsidRPr="001E70E7" w14:paraId="3625711F" w14:textId="77777777" w:rsidTr="00897DB3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64E13204" w14:textId="77777777" w:rsidR="00E669B0" w:rsidRPr="001E70E7" w:rsidRDefault="001E70E7" w:rsidP="00897DB3">
            <w:pPr>
              <w:rPr>
                <w:lang w:val="pt-PT"/>
              </w:rPr>
            </w:pPr>
            <w:r w:rsidRPr="001E70E7">
              <w:rPr>
                <w:sz w:val="20"/>
                <w:lang w:val="pt-PT"/>
              </w:rPr>
              <w:t xml:space="preserve">Utilização de mecanismos de queixa </w:t>
            </w:r>
            <w:r w:rsidR="00E669B0" w:rsidRPr="001E70E7">
              <w:rPr>
                <w:sz w:val="20"/>
                <w:lang w:val="pt-PT"/>
              </w:rPr>
              <w:t>(</w:t>
            </w:r>
            <w:r w:rsidRPr="001E70E7">
              <w:rPr>
                <w:sz w:val="20"/>
                <w:lang w:val="pt-PT"/>
              </w:rPr>
              <w:t>tribunais, administrações)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2E48B3C6" w14:textId="77777777" w:rsidR="00E669B0" w:rsidRPr="001E70E7" w:rsidRDefault="00585543" w:rsidP="00897DB3">
            <w:pPr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  <w:tr w:rsidR="00687CFB" w:rsidRPr="001E70E7" w14:paraId="690262C7" w14:textId="77777777" w:rsidTr="00585543">
        <w:trPr>
          <w:trHeight w:val="187"/>
        </w:trPr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7182F5" w14:textId="77777777" w:rsidR="00687CFB" w:rsidRPr="001E70E7" w:rsidRDefault="00687CFB" w:rsidP="00687CFB">
            <w:pPr>
              <w:rPr>
                <w:sz w:val="6"/>
                <w:szCs w:val="6"/>
                <w:lang w:val="pt-PT"/>
              </w:rPr>
            </w:pPr>
          </w:p>
        </w:tc>
        <w:tc>
          <w:tcPr>
            <w:tcW w:w="4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9E2E4" w14:textId="77777777" w:rsidR="00687CFB" w:rsidRPr="001E70E7" w:rsidRDefault="00687CFB" w:rsidP="00687CFB">
            <w:pPr>
              <w:rPr>
                <w:sz w:val="6"/>
                <w:szCs w:val="6"/>
                <w:lang w:val="pt-PT"/>
              </w:rPr>
            </w:pPr>
          </w:p>
        </w:tc>
        <w:tc>
          <w:tcPr>
            <w:tcW w:w="4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4248A1" w14:textId="77777777" w:rsidR="00687CFB" w:rsidRPr="001E70E7" w:rsidRDefault="00687CFB" w:rsidP="00687CFB">
            <w:pPr>
              <w:rPr>
                <w:sz w:val="6"/>
                <w:szCs w:val="6"/>
                <w:lang w:val="pt-PT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E90F72" w14:textId="77777777" w:rsidR="00687CFB" w:rsidRPr="001E70E7" w:rsidRDefault="00687CFB" w:rsidP="00687CFB">
            <w:pPr>
              <w:rPr>
                <w:sz w:val="6"/>
                <w:szCs w:val="6"/>
                <w:lang w:val="pt-PT"/>
              </w:rPr>
            </w:pPr>
          </w:p>
        </w:tc>
      </w:tr>
    </w:tbl>
    <w:p w14:paraId="1B944862" w14:textId="77777777" w:rsidR="00232876" w:rsidRPr="001E70E7" w:rsidRDefault="001E70E7" w:rsidP="00FD35A6">
      <w:pPr>
        <w:rPr>
          <w:sz w:val="20"/>
          <w:lang w:val="pt-PT"/>
        </w:rPr>
      </w:pPr>
      <w:r w:rsidRPr="001E70E7">
        <w:rPr>
          <w:sz w:val="20"/>
          <w:lang w:val="pt-PT"/>
        </w:rPr>
        <w:t>Por favor descreva os problemas relacionados com cada uma das infracções existentes. Se possível, acrescente informação sobre a história e situação do lugar, incluindo ligações a notícias e publicações científicas relevantes</w:t>
      </w:r>
      <w:r w:rsidR="00E669B0" w:rsidRPr="001E70E7">
        <w:rPr>
          <w:sz w:val="20"/>
          <w:lang w:val="pt-PT"/>
        </w:rPr>
        <w:t>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23"/>
        <w:gridCol w:w="253"/>
        <w:gridCol w:w="3119"/>
        <w:gridCol w:w="597"/>
        <w:gridCol w:w="269"/>
        <w:gridCol w:w="978"/>
        <w:gridCol w:w="3433"/>
      </w:tblGrid>
      <w:tr w:rsidR="00E669B0" w:rsidRPr="001E70E7" w14:paraId="5EA5204A" w14:textId="77777777" w:rsidTr="00585543">
        <w:trPr>
          <w:trHeight w:val="360"/>
        </w:trPr>
        <w:tc>
          <w:tcPr>
            <w:tcW w:w="10772" w:type="dxa"/>
            <w:gridSpan w:val="7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22A99425" w14:textId="77777777" w:rsidR="00E669B0" w:rsidRPr="001E70E7" w:rsidRDefault="001E70E7" w:rsidP="00F02A6A">
            <w:pPr>
              <w:pStyle w:val="KeinLeerraum"/>
              <w:jc w:val="center"/>
              <w:rPr>
                <w:lang w:val="pt-PT"/>
              </w:rPr>
            </w:pPr>
            <w:r w:rsidRPr="001E70E7">
              <w:rPr>
                <w:lang w:val="pt-PT"/>
              </w:rPr>
              <w:t>Se desejar, por favor deixe o seu contacto para que possamos dar seguimento se houver perguntas sobre o caso:</w:t>
            </w:r>
          </w:p>
        </w:tc>
      </w:tr>
      <w:tr w:rsidR="00232876" w:rsidRPr="001E70E7" w14:paraId="3F78CDF2" w14:textId="77777777" w:rsidTr="00585543">
        <w:trPr>
          <w:trHeight w:val="360"/>
        </w:trPr>
        <w:tc>
          <w:tcPr>
            <w:tcW w:w="2123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7FD49058" w14:textId="77777777" w:rsidR="00232876" w:rsidRPr="001E70E7" w:rsidRDefault="00232876" w:rsidP="00232876">
            <w:pPr>
              <w:pStyle w:val="KeinLeerraum"/>
              <w:rPr>
                <w:sz w:val="2"/>
                <w:szCs w:val="2"/>
                <w:lang w:val="pt-PT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18B27B87" w14:textId="77777777" w:rsidR="00FA3EB3" w:rsidRPr="001E70E7" w:rsidRDefault="00FA3EB3" w:rsidP="00FA3EB3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269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1239B1C1" w14:textId="77777777" w:rsidR="00232876" w:rsidRPr="001E70E7" w:rsidRDefault="00232876" w:rsidP="00232876">
            <w:pPr>
              <w:pStyle w:val="KeinLeerraum"/>
              <w:rPr>
                <w:sz w:val="2"/>
                <w:szCs w:val="2"/>
                <w:lang w:val="pt-PT"/>
              </w:rPr>
            </w:pPr>
          </w:p>
        </w:tc>
        <w:tc>
          <w:tcPr>
            <w:tcW w:w="978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4A64E612" w14:textId="77777777" w:rsidR="00232876" w:rsidRPr="001E70E7" w:rsidRDefault="00232876" w:rsidP="00232876">
            <w:pPr>
              <w:pStyle w:val="KeinLeerraum"/>
              <w:rPr>
                <w:sz w:val="2"/>
                <w:szCs w:val="2"/>
                <w:lang w:val="pt-PT"/>
              </w:rPr>
            </w:pPr>
          </w:p>
        </w:tc>
        <w:tc>
          <w:tcPr>
            <w:tcW w:w="3433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1BDB19C8" w14:textId="77777777" w:rsidR="00232876" w:rsidRPr="001E70E7" w:rsidRDefault="00232876" w:rsidP="00232876">
            <w:pPr>
              <w:pStyle w:val="KeinLeerraum"/>
              <w:rPr>
                <w:sz w:val="2"/>
                <w:szCs w:val="2"/>
                <w:lang w:val="pt-PT"/>
              </w:rPr>
            </w:pPr>
          </w:p>
        </w:tc>
      </w:tr>
      <w:tr w:rsidR="00585543" w:rsidRPr="001E70E7" w14:paraId="11666A7C" w14:textId="77777777" w:rsidTr="00585543">
        <w:trPr>
          <w:trHeight w:val="36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190E9" w14:textId="77777777" w:rsidR="00585543" w:rsidRPr="001E70E7" w:rsidRDefault="00585543" w:rsidP="00E669B0">
            <w:pPr>
              <w:pStyle w:val="KeinLeerraum"/>
              <w:rPr>
                <w:lang w:val="pt-PT"/>
              </w:rPr>
            </w:pPr>
            <w:r w:rsidRPr="001E70E7">
              <w:rPr>
                <w:lang w:val="pt-PT"/>
              </w:rPr>
              <w:t>Nome ou organização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105DF" w14:textId="77777777" w:rsidR="00585543" w:rsidRPr="001E70E7" w:rsidRDefault="00585543" w:rsidP="00232876">
            <w:pPr>
              <w:pStyle w:val="KeinLeerraum"/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B23EF" w14:textId="77777777" w:rsidR="00585543" w:rsidRPr="001E70E7" w:rsidRDefault="00585543" w:rsidP="001E70E7">
            <w:pPr>
              <w:pStyle w:val="KeinLeerraum"/>
              <w:rPr>
                <w:lang w:val="pt-PT"/>
              </w:rPr>
            </w:pPr>
            <w:r w:rsidRPr="001E70E7">
              <w:rPr>
                <w:lang w:val="pt-PT"/>
              </w:rPr>
              <w:t>Email / telefone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E858D" w14:textId="77777777" w:rsidR="00585543" w:rsidRPr="001E70E7" w:rsidRDefault="00585543" w:rsidP="00232876">
            <w:pPr>
              <w:pStyle w:val="KeinLeerraum"/>
              <w:rPr>
                <w:lang w:val="pt-PT"/>
              </w:rPr>
            </w:pPr>
            <w:r>
              <w:rPr>
                <w:lang w:val="pt-PT"/>
              </w:rPr>
              <w:t>...</w:t>
            </w:r>
          </w:p>
        </w:tc>
      </w:tr>
      <w:tr w:rsidR="00232876" w:rsidRPr="001E70E7" w14:paraId="5063084C" w14:textId="77777777" w:rsidTr="00585543">
        <w:trPr>
          <w:trHeight w:val="360"/>
        </w:trPr>
        <w:tc>
          <w:tcPr>
            <w:tcW w:w="2123" w:type="dxa"/>
            <w:tcBorders>
              <w:top w:val="single" w:sz="4" w:space="0" w:color="auto"/>
            </w:tcBorders>
            <w:shd w:val="clear" w:color="auto" w:fill="auto"/>
          </w:tcPr>
          <w:p w14:paraId="210FDEFB" w14:textId="77777777" w:rsidR="00232876" w:rsidRPr="001E70E7" w:rsidRDefault="00232876" w:rsidP="00232876">
            <w:pPr>
              <w:pStyle w:val="KeinLeerraum"/>
              <w:rPr>
                <w:lang w:val="pt-PT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8EA050B" w14:textId="77777777" w:rsidR="00232876" w:rsidRPr="001E70E7" w:rsidRDefault="00232876" w:rsidP="00E669B0">
            <w:pPr>
              <w:pStyle w:val="Campo"/>
              <w:rPr>
                <w:lang w:val="pt-PT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auto"/>
          </w:tcPr>
          <w:p w14:paraId="44D06A3C" w14:textId="77777777" w:rsidR="00232876" w:rsidRPr="001E70E7" w:rsidRDefault="00232876" w:rsidP="00232876">
            <w:pPr>
              <w:pStyle w:val="KeinLeerraum"/>
              <w:rPr>
                <w:lang w:val="pt-PT"/>
              </w:rPr>
            </w:pP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</w:tcPr>
          <w:p w14:paraId="0A8867BA" w14:textId="77777777" w:rsidR="00232876" w:rsidRPr="001E70E7" w:rsidRDefault="00232876" w:rsidP="00232876">
            <w:pPr>
              <w:pStyle w:val="KeinLeerraum"/>
              <w:rPr>
                <w:lang w:val="pt-PT"/>
              </w:rPr>
            </w:pPr>
          </w:p>
        </w:tc>
        <w:tc>
          <w:tcPr>
            <w:tcW w:w="3433" w:type="dxa"/>
            <w:tcBorders>
              <w:top w:val="single" w:sz="4" w:space="0" w:color="auto"/>
            </w:tcBorders>
            <w:shd w:val="clear" w:color="auto" w:fill="auto"/>
          </w:tcPr>
          <w:p w14:paraId="2DFFFB93" w14:textId="77777777" w:rsidR="00232876" w:rsidRPr="001E70E7" w:rsidRDefault="00232876" w:rsidP="00E669B0">
            <w:pPr>
              <w:pStyle w:val="Campo"/>
              <w:rPr>
                <w:lang w:val="pt-PT"/>
              </w:rPr>
            </w:pPr>
          </w:p>
        </w:tc>
      </w:tr>
    </w:tbl>
    <w:p w14:paraId="024239E8" w14:textId="77777777" w:rsidR="00687CFB" w:rsidRPr="001E70E7" w:rsidRDefault="001E70E7">
      <w:pPr>
        <w:rPr>
          <w:lang w:val="pt-PT"/>
        </w:rPr>
      </w:pPr>
      <w:r w:rsidRPr="001E70E7">
        <w:rPr>
          <w:color w:val="1F497D" w:themeColor="text2"/>
          <w:lang w:val="pt-PT"/>
        </w:rPr>
        <w:t>Imagens</w:t>
      </w:r>
      <w:r w:rsidR="0067776B" w:rsidRPr="001E70E7">
        <w:rPr>
          <w:b/>
          <w:color w:val="1F497D" w:themeColor="text2"/>
          <w:lang w:val="pt-PT"/>
        </w:rPr>
        <w:t>:</w:t>
      </w:r>
      <w:r w:rsidR="0067776B" w:rsidRPr="001E70E7">
        <w:rPr>
          <w:lang w:val="pt-PT"/>
        </w:rPr>
        <w:t xml:space="preserve"> </w:t>
      </w:r>
      <w:r w:rsidRPr="001E70E7">
        <w:rPr>
          <w:lang w:val="pt-PT"/>
        </w:rPr>
        <w:t xml:space="preserve">Se tiver imagens que ilustrem o caso que está a submeter, envie-as para </w:t>
      </w:r>
      <w:hyperlink r:id="rId14" w:history="1">
        <w:r w:rsidRPr="001E70E7">
          <w:rPr>
            <w:rStyle w:val="Link"/>
            <w:lang w:val="pt-PT"/>
          </w:rPr>
          <w:t>mail@minob.org</w:t>
        </w:r>
      </w:hyperlink>
      <w:r w:rsidRPr="001E70E7">
        <w:rPr>
          <w:lang w:val="pt-PT"/>
        </w:rPr>
        <w:t xml:space="preserve"> indicando se é o detentor dos direitos de autor do material submetido e permite a sua utilização nas publicações do MINOB.</w:t>
      </w:r>
    </w:p>
    <w:p w14:paraId="41B43B25" w14:textId="77777777" w:rsidR="00687CFB" w:rsidRPr="001E70E7" w:rsidRDefault="00687CFB" w:rsidP="00FD35A6">
      <w:pPr>
        <w:rPr>
          <w:lang w:val="pt-PT"/>
        </w:rPr>
      </w:pPr>
    </w:p>
    <w:sectPr w:rsidR="00687CFB" w:rsidRPr="001E70E7" w:rsidSect="0067776B">
      <w:headerReference w:type="default" r:id="rId15"/>
      <w:pgSz w:w="11906" w:h="16838" w:code="9"/>
      <w:pgMar w:top="284" w:right="576" w:bottom="426" w:left="576" w:header="293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56B22" w14:textId="77777777" w:rsidR="00C5437D" w:rsidRDefault="00C5437D" w:rsidP="001A0130">
      <w:pPr>
        <w:spacing w:after="0" w:line="240" w:lineRule="auto"/>
      </w:pPr>
      <w:r>
        <w:separator/>
      </w:r>
    </w:p>
  </w:endnote>
  <w:endnote w:type="continuationSeparator" w:id="0">
    <w:p w14:paraId="331F6309" w14:textId="77777777" w:rsidR="00C5437D" w:rsidRDefault="00C5437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46D34" w14:textId="77777777" w:rsidR="00C5437D" w:rsidRDefault="00C5437D" w:rsidP="001A0130">
      <w:pPr>
        <w:spacing w:after="0" w:line="240" w:lineRule="auto"/>
      </w:pPr>
      <w:r>
        <w:separator/>
      </w:r>
    </w:p>
  </w:footnote>
  <w:footnote w:type="continuationSeparator" w:id="0">
    <w:p w14:paraId="22C16A5D" w14:textId="77777777" w:rsidR="00C5437D" w:rsidRDefault="00C5437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02185" w14:textId="77777777" w:rsidR="001A0130" w:rsidRDefault="00FD35A6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4AEA98" wp14:editId="181692F3">
              <wp:simplePos x="0" y="0"/>
              <wp:positionH relativeFrom="page">
                <wp:posOffset>133350</wp:posOffset>
              </wp:positionH>
              <wp:positionV relativeFrom="page">
                <wp:posOffset>273050</wp:posOffset>
              </wp:positionV>
              <wp:extent cx="7287768" cy="10052050"/>
              <wp:effectExtent l="0" t="0" r="8890" b="635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052050"/>
                        <a:chOff x="0" y="0"/>
                        <a:chExt cx="7289800" cy="9581415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FB03EB0-31AC-464A-A4CF-52AA945A224D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53321EE-830F-4C8A-8306-8B61D4CA3A79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8DB9600B-F413-4EE7-81CF-84636C2F9AAE}"/>
                            </a:ex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ipse 22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Icono Actualización de la informació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b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b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428B35E" id="Grupo 26" o:spid="_x0000_s1026" style="position:absolute;margin-left:10.5pt;margin-top:21.5pt;width:573.85pt;height:791.5pt;z-index:251664384;mso-position-horizontal-relative:page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7zWUggAAABl0RVh0U29mdHdhcmUAQWRv&#10;YmUgSW1hZ2VSZWFkeXHJZTwAAAMmaVRYdFhNTDpjb20uYWRvYmUueG1wAAAAAA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">
              <v:rect id="Rectángulo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ángulo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ips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o 22" o:spid="_x0000_s1032" alt="Icono Actualización de la informació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bre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797C6AFB"/>
    <w:multiLevelType w:val="hybridMultilevel"/>
    <w:tmpl w:val="26E6C440"/>
    <w:lvl w:ilvl="0" w:tplc="79120B62">
      <w:start w:val="1"/>
      <w:numFmt w:val="decimal"/>
      <w:pStyle w:val="Listennumm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E669B0"/>
    <w:rsid w:val="00010F44"/>
    <w:rsid w:val="00016CBE"/>
    <w:rsid w:val="00035127"/>
    <w:rsid w:val="00050CC8"/>
    <w:rsid w:val="001A0130"/>
    <w:rsid w:val="001E70E7"/>
    <w:rsid w:val="00232876"/>
    <w:rsid w:val="00267116"/>
    <w:rsid w:val="002F58E0"/>
    <w:rsid w:val="00355DEE"/>
    <w:rsid w:val="003B49EC"/>
    <w:rsid w:val="003D55FB"/>
    <w:rsid w:val="00402433"/>
    <w:rsid w:val="00486B15"/>
    <w:rsid w:val="004B47A9"/>
    <w:rsid w:val="004F0368"/>
    <w:rsid w:val="00585543"/>
    <w:rsid w:val="005A20B8"/>
    <w:rsid w:val="005E6FA8"/>
    <w:rsid w:val="006662D2"/>
    <w:rsid w:val="0067776B"/>
    <w:rsid w:val="00687CFB"/>
    <w:rsid w:val="00696B6E"/>
    <w:rsid w:val="006A5F0E"/>
    <w:rsid w:val="006C28FD"/>
    <w:rsid w:val="007718C6"/>
    <w:rsid w:val="008045C5"/>
    <w:rsid w:val="00835F7E"/>
    <w:rsid w:val="00866BB6"/>
    <w:rsid w:val="0087168B"/>
    <w:rsid w:val="00872D54"/>
    <w:rsid w:val="00897DB3"/>
    <w:rsid w:val="008C5BB3"/>
    <w:rsid w:val="009E70CA"/>
    <w:rsid w:val="00A8179F"/>
    <w:rsid w:val="00BA66C3"/>
    <w:rsid w:val="00C1009C"/>
    <w:rsid w:val="00C448DD"/>
    <w:rsid w:val="00C5437D"/>
    <w:rsid w:val="00CB16D2"/>
    <w:rsid w:val="00CD05DC"/>
    <w:rsid w:val="00CD5B0D"/>
    <w:rsid w:val="00DA00C6"/>
    <w:rsid w:val="00DB3723"/>
    <w:rsid w:val="00DC1831"/>
    <w:rsid w:val="00E3286D"/>
    <w:rsid w:val="00E413DD"/>
    <w:rsid w:val="00E669B0"/>
    <w:rsid w:val="00F02A6A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C0AB8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35A6"/>
  </w:style>
  <w:style w:type="paragraph" w:styleId="berschrift1">
    <w:name w:val="heading 1"/>
    <w:basedOn w:val="Standard"/>
    <w:next w:val="Standard"/>
    <w:link w:val="berschrift1Zeichen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CB16D2"/>
  </w:style>
  <w:style w:type="paragraph" w:styleId="Fuzeile">
    <w:name w:val="footer"/>
    <w:basedOn w:val="Standard"/>
    <w:link w:val="FuzeileZeiche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CB16D2"/>
  </w:style>
  <w:style w:type="paragraph" w:styleId="StandardWeb">
    <w:name w:val="Normal (Web)"/>
    <w:basedOn w:val="Stand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Web"/>
    <w:next w:val="Standard"/>
    <w:link w:val="TitelZeichen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Platzhaltertext">
    <w:name w:val="Placeholder Text"/>
    <w:basedOn w:val="Absatzstandardschriftart"/>
    <w:uiPriority w:val="99"/>
    <w:semiHidden/>
    <w:rsid w:val="00E3286D"/>
    <w:rPr>
      <w:color w:val="808080"/>
    </w:rPr>
  </w:style>
  <w:style w:type="paragraph" w:styleId="Listennummer">
    <w:name w:val="List Number"/>
    <w:basedOn w:val="Stand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Herausstellen">
    <w:name w:val="Emphasis"/>
    <w:basedOn w:val="Absatzstandardschriftar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Standard"/>
    <w:qFormat/>
    <w:rsid w:val="00232876"/>
    <w:pPr>
      <w:spacing w:after="0" w:line="216" w:lineRule="auto"/>
    </w:pPr>
    <w:rPr>
      <w:i/>
      <w:sz w:val="16"/>
    </w:rPr>
  </w:style>
  <w:style w:type="paragraph" w:styleId="Unterschrift">
    <w:name w:val="Signature"/>
    <w:basedOn w:val="Standard"/>
    <w:link w:val="UnterschriftZeichen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UnterschriftZeichen">
    <w:name w:val="Unterschrift Zeichen"/>
    <w:basedOn w:val="Absatzstandardschriftart"/>
    <w:link w:val="Unterschrift"/>
    <w:uiPriority w:val="99"/>
    <w:rsid w:val="00CB16D2"/>
    <w:rPr>
      <w:sz w:val="18"/>
    </w:rPr>
  </w:style>
  <w:style w:type="paragraph" w:styleId="KeinLeerraum">
    <w:name w:val="No Spacing"/>
    <w:uiPriority w:val="1"/>
    <w:qFormat/>
    <w:rsid w:val="00696B6E"/>
    <w:pPr>
      <w:spacing w:after="0" w:line="240" w:lineRule="auto"/>
    </w:pPr>
  </w:style>
  <w:style w:type="character" w:customStyle="1" w:styleId="berschrift1Zeichen">
    <w:name w:val="Überschrift 1 Zeichen"/>
    <w:basedOn w:val="Absatzstandardschriftart"/>
    <w:link w:val="berschrift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Standard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NormaleTabelle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Link">
    <w:name w:val="Hyperlink"/>
    <w:basedOn w:val="Absatzstandardschriftart"/>
    <w:uiPriority w:val="99"/>
    <w:unhideWhenUsed/>
    <w:rsid w:val="0067776B"/>
    <w:rPr>
      <w:color w:val="0096D2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35A6"/>
  </w:style>
  <w:style w:type="paragraph" w:styleId="berschrift1">
    <w:name w:val="heading 1"/>
    <w:basedOn w:val="Standard"/>
    <w:next w:val="Standard"/>
    <w:link w:val="berschrift1Zeichen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CB16D2"/>
  </w:style>
  <w:style w:type="paragraph" w:styleId="Fuzeile">
    <w:name w:val="footer"/>
    <w:basedOn w:val="Standard"/>
    <w:link w:val="FuzeileZeiche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CB16D2"/>
  </w:style>
  <w:style w:type="paragraph" w:styleId="StandardWeb">
    <w:name w:val="Normal (Web)"/>
    <w:basedOn w:val="Stand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Web"/>
    <w:next w:val="Standard"/>
    <w:link w:val="TitelZeichen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Platzhaltertext">
    <w:name w:val="Placeholder Text"/>
    <w:basedOn w:val="Absatzstandardschriftart"/>
    <w:uiPriority w:val="99"/>
    <w:semiHidden/>
    <w:rsid w:val="00E3286D"/>
    <w:rPr>
      <w:color w:val="808080"/>
    </w:rPr>
  </w:style>
  <w:style w:type="paragraph" w:styleId="Listennummer">
    <w:name w:val="List Number"/>
    <w:basedOn w:val="Stand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Herausstellen">
    <w:name w:val="Emphasis"/>
    <w:basedOn w:val="Absatzstandardschriftar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Standard"/>
    <w:qFormat/>
    <w:rsid w:val="00232876"/>
    <w:pPr>
      <w:spacing w:after="0" w:line="216" w:lineRule="auto"/>
    </w:pPr>
    <w:rPr>
      <w:i/>
      <w:sz w:val="16"/>
    </w:rPr>
  </w:style>
  <w:style w:type="paragraph" w:styleId="Unterschrift">
    <w:name w:val="Signature"/>
    <w:basedOn w:val="Standard"/>
    <w:link w:val="UnterschriftZeichen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UnterschriftZeichen">
    <w:name w:val="Unterschrift Zeichen"/>
    <w:basedOn w:val="Absatzstandardschriftart"/>
    <w:link w:val="Unterschrift"/>
    <w:uiPriority w:val="99"/>
    <w:rsid w:val="00CB16D2"/>
    <w:rPr>
      <w:sz w:val="18"/>
    </w:rPr>
  </w:style>
  <w:style w:type="paragraph" w:styleId="KeinLeerraum">
    <w:name w:val="No Spacing"/>
    <w:uiPriority w:val="1"/>
    <w:qFormat/>
    <w:rsid w:val="00696B6E"/>
    <w:pPr>
      <w:spacing w:after="0" w:line="240" w:lineRule="auto"/>
    </w:pPr>
  </w:style>
  <w:style w:type="character" w:customStyle="1" w:styleId="berschrift1Zeichen">
    <w:name w:val="Überschrift 1 Zeichen"/>
    <w:basedOn w:val="Absatzstandardschriftart"/>
    <w:link w:val="berschrift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Standard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NormaleTabelle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Link">
    <w:name w:val="Hyperlink"/>
    <w:basedOn w:val="Absatzstandardschriftart"/>
    <w:uiPriority w:val="99"/>
    <w:unhideWhenUsed/>
    <w:rsid w:val="0067776B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hyperlink" Target="mailto:mail@minob.org" TargetMode="External"/><Relationship Id="rId14" Type="http://schemas.openxmlformats.org/officeDocument/2006/relationships/hyperlink" Target="mailto:mail@minob.org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actualizaci&#243;n%20de%20cl&#237;nica%20sanitaria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0538EAB-D392-D442-B25B-56E0A6AED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\Users\Usuario\AppData\Roaming\Microsoft\Plantillas\Formulario de actualización de clínica sanitaria.dotx</Template>
  <TotalTime>0</TotalTime>
  <Pages>1</Pages>
  <Words>230</Words>
  <Characters>1452</Characters>
  <Application>Microsoft Macintosh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2022-12-19T18:37:00Z</dcterms:created>
  <dcterms:modified xsi:type="dcterms:W3CDTF">2022-12-19T18:46:00Z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