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5690"/>
        <w:gridCol w:w="4200"/>
      </w:tblGrid>
      <w:tr w:rsidR="00E3286D" w:rsidRPr="00C448DD" w14:paraId="33ECD24E" w14:textId="77777777" w:rsidTr="0067776B">
        <w:trPr>
          <w:trHeight w:val="1871"/>
        </w:trPr>
        <w:tc>
          <w:tcPr>
            <w:tcW w:w="7142" w:type="dxa"/>
            <w:vAlign w:val="center"/>
          </w:tcPr>
          <w:p w14:paraId="120A41A3" w14:textId="77777777" w:rsidR="00E3286D" w:rsidRPr="00C448DD" w:rsidRDefault="00E669B0" w:rsidP="00E669B0">
            <w:pPr>
              <w:pStyle w:val="Titel"/>
            </w:pPr>
            <w:r>
              <w:t>Formulario de DENUNCIA</w:t>
            </w:r>
          </w:p>
        </w:tc>
        <w:tc>
          <w:tcPr>
            <w:tcW w:w="1848" w:type="dxa"/>
            <w:vAlign w:val="center"/>
          </w:tcPr>
          <w:p w14:paraId="2E84B3A7" w14:textId="77777777" w:rsidR="00E3286D" w:rsidRPr="00C448DD" w:rsidRDefault="00894776" w:rsidP="00E3286D">
            <w:pPr>
              <w:spacing w:after="0"/>
              <w:jc w:val="right"/>
            </w:pPr>
            <w:r>
              <w:rPr>
                <w:noProof/>
                <w:lang w:val="en-GB" w:eastAsia="en-GB"/>
              </w:rPr>
              <w:pict w14:anchorId="6DB878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2pt;height:44.8pt">
                  <v:imagedata r:id="rId11" o:title="logominob"/>
                </v:shape>
              </w:pict>
            </w:r>
          </w:p>
        </w:tc>
      </w:tr>
    </w:tbl>
    <w:p w14:paraId="1F4CBC80" w14:textId="77777777" w:rsidR="00E3286D" w:rsidRPr="00C448DD" w:rsidRDefault="00E3286D" w:rsidP="003B49EC"/>
    <w:sdt>
      <w:sdtPr>
        <w:id w:val="1493366786"/>
        <w:placeholder>
          <w:docPart w:val="2C9D740CB0974267AA930DEAFEDC52E7"/>
        </w:placeholder>
        <w:temporary/>
        <w:showingPlcHdr/>
      </w:sdtPr>
      <w:sdtEndPr/>
      <w:sdtContent>
        <w:p w14:paraId="5DE83CE3" w14:textId="77777777" w:rsidR="00E3286D" w:rsidRPr="00C448DD" w:rsidRDefault="00FD35A6" w:rsidP="00FD35A6">
          <w:pPr>
            <w:pStyle w:val="berschrift1"/>
          </w:pPr>
          <w:r w:rsidRPr="00C448DD">
            <w:rPr>
              <w:lang w:bidi="es-ES"/>
            </w:rPr>
            <w:t>Instrucciones</w:t>
          </w:r>
        </w:p>
      </w:sdtContent>
    </w:sdt>
    <w:p w14:paraId="3174A7C2" w14:textId="77777777" w:rsidR="00FD35A6" w:rsidRPr="00C448DD" w:rsidRDefault="00E669B0" w:rsidP="00FD35A6">
      <w:r w:rsidRPr="00E669B0">
        <w:t>¿Quieres denunciar una infracción que aún no aparece reflejada en el MINOB? Por favor, envíanos el siguiente formulario</w:t>
      </w:r>
      <w:r w:rsidR="00E45BF2">
        <w:t xml:space="preserve"> a </w:t>
      </w:r>
      <w:hyperlink r:id="rId12" w:history="1">
        <w:r w:rsidR="00E45BF2" w:rsidRPr="008E7286">
          <w:rPr>
            <w:rStyle w:val="Link"/>
          </w:rPr>
          <w:t>mail@minob.org</w:t>
        </w:r>
      </w:hyperlink>
      <w:r w:rsidRPr="00E669B0">
        <w:t>. Puedes hacer una denuncia anónima, pero si añades un email de contacto podremos enviarte preguntas en caso de que tengamos dudas. Normalmente, las vecinas y expertas son quienes mejor conocen la situación sobre el terreno. Obviamente, trataremos cualquier contacto de forma confidencial.</w:t>
      </w:r>
    </w:p>
    <w:p w14:paraId="63548867" w14:textId="77777777" w:rsidR="00FD35A6" w:rsidRPr="00C448DD" w:rsidRDefault="00E669B0" w:rsidP="00FD35A6">
      <w:pPr>
        <w:pStyle w:val="berschrift1"/>
      </w:pPr>
      <w:r>
        <w:t>Información de la mina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6"/>
        <w:gridCol w:w="3121"/>
        <w:gridCol w:w="2693"/>
        <w:gridCol w:w="2244"/>
      </w:tblGrid>
      <w:tr w:rsidR="00687CFB" w:rsidRPr="00C448DD" w14:paraId="145B849D" w14:textId="77777777" w:rsidTr="00E45BF2">
        <w:trPr>
          <w:trHeight w:val="544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C9D5" w14:textId="77777777" w:rsidR="00687CFB" w:rsidRPr="00C448DD" w:rsidRDefault="00E669B0" w:rsidP="00E669B0">
            <w:pPr>
              <w:pStyle w:val="Etiquetas"/>
            </w:pPr>
            <w:r>
              <w:t>Nombre de la mina</w:t>
            </w:r>
          </w:p>
        </w:tc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8D83C" w14:textId="77777777" w:rsidR="00687CFB" w:rsidRPr="00C448DD" w:rsidRDefault="00E45BF2" w:rsidP="00FD35A6">
            <w:r>
              <w:t>…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1FD5" w14:textId="77777777" w:rsidR="00687CFB" w:rsidRPr="00C448DD" w:rsidRDefault="00E669B0" w:rsidP="00E669B0">
            <w:pPr>
              <w:pStyle w:val="Etiquetas"/>
            </w:pPr>
            <w:r>
              <w:t>Municipio y provincia: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DE0466" w14:textId="77777777" w:rsidR="00687CFB" w:rsidRPr="00C448DD" w:rsidRDefault="00E45BF2" w:rsidP="00FD35A6">
            <w:r>
              <w:t>…</w:t>
            </w:r>
          </w:p>
        </w:tc>
      </w:tr>
      <w:tr w:rsidR="00E669B0" w:rsidRPr="00C448DD" w14:paraId="3FDCA499" w14:textId="77777777" w:rsidTr="00E45BF2"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406C" w14:textId="77777777" w:rsidR="00E669B0" w:rsidRPr="00E669B0" w:rsidRDefault="00E669B0" w:rsidP="00E669B0">
            <w:pPr>
              <w:pStyle w:val="Etiquetas"/>
            </w:pPr>
            <w:r>
              <w:t xml:space="preserve">Coordenadas </w:t>
            </w:r>
            <w:r w:rsidRPr="00E669B0">
              <w:t xml:space="preserve">(o link a situación en Google </w:t>
            </w:r>
            <w:proofErr w:type="spellStart"/>
            <w:r w:rsidRPr="00E669B0">
              <w:t>Maps</w:t>
            </w:r>
            <w:proofErr w:type="spellEnd"/>
            <w:r w:rsidRPr="00E669B0">
              <w:t xml:space="preserve"> o similar)</w:t>
            </w:r>
          </w:p>
        </w:tc>
        <w:tc>
          <w:tcPr>
            <w:tcW w:w="80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E32A5A" w14:textId="77777777" w:rsidR="00E669B0" w:rsidRPr="00C448DD" w:rsidRDefault="00E45BF2" w:rsidP="00E669B0">
            <w:r>
              <w:t>…</w:t>
            </w:r>
          </w:p>
        </w:tc>
      </w:tr>
    </w:tbl>
    <w:tbl>
      <w:tblPr>
        <w:tblStyle w:val="Horariosdeoficina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E45BF2" w:rsidRPr="00C448DD" w14:paraId="2C250DD7" w14:textId="77777777" w:rsidTr="003E5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61" w:type="dxa"/>
            <w:gridSpan w:val="4"/>
            <w:tcBorders>
              <w:bottom w:val="single" w:sz="4" w:space="0" w:color="auto"/>
            </w:tcBorders>
          </w:tcPr>
          <w:p w14:paraId="0EA35CA0" w14:textId="77777777" w:rsidR="00E45BF2" w:rsidRPr="00E45BF2" w:rsidRDefault="00E45BF2" w:rsidP="00E45BF2">
            <w:pPr>
              <w:pStyle w:val="berschrift1"/>
              <w:jc w:val="left"/>
              <w:outlineLvl w:val="0"/>
              <w:rPr>
                <w:rStyle w:val="Herausstellen"/>
                <w:rFonts w:asciiTheme="majorHAnsi" w:hAnsiTheme="majorHAnsi"/>
                <w:iCs w:val="0"/>
              </w:rPr>
            </w:pPr>
            <w:r>
              <w:t>Descripción de las Infracciones</w:t>
            </w:r>
          </w:p>
        </w:tc>
      </w:tr>
      <w:tr w:rsidR="00E669B0" w:rsidRPr="00C448DD" w14:paraId="7B07DBC5" w14:textId="77777777" w:rsidTr="00894776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490AEEC" w14:textId="77777777" w:rsidR="00E669B0" w:rsidRPr="00C448DD" w:rsidRDefault="00E669B0" w:rsidP="00E45BF2">
            <w:r w:rsidRPr="00E669B0">
              <w:rPr>
                <w:sz w:val="20"/>
              </w:rPr>
              <w:t>Infracciones medioambientales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5D9367F4" w14:textId="77777777" w:rsidR="00E669B0" w:rsidRPr="00C448DD" w:rsidRDefault="00E45BF2" w:rsidP="00E45BF2">
            <w:r>
              <w:t>…</w:t>
            </w:r>
          </w:p>
        </w:tc>
      </w:tr>
      <w:tr w:rsidR="00E45BF2" w:rsidRPr="00C448DD" w14:paraId="1476B86B" w14:textId="77777777" w:rsidTr="00894776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7787167D" w14:textId="77777777" w:rsidR="00E45BF2" w:rsidRPr="00C448DD" w:rsidRDefault="00E45BF2" w:rsidP="00E45BF2">
            <w:pPr>
              <w:rPr>
                <w:sz w:val="6"/>
                <w:szCs w:val="6"/>
              </w:rPr>
            </w:pPr>
          </w:p>
        </w:tc>
      </w:tr>
      <w:tr w:rsidR="00E669B0" w:rsidRPr="00C448DD" w14:paraId="0F69EA51" w14:textId="77777777" w:rsidTr="00894776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98D8FDA" w14:textId="77777777" w:rsidR="00E669B0" w:rsidRPr="00C448DD" w:rsidRDefault="00E669B0" w:rsidP="00E45BF2">
            <w:r w:rsidRPr="00E669B0">
              <w:rPr>
                <w:sz w:val="20"/>
              </w:rPr>
              <w:t>Infracciones relacionadas con autorizaciones, evaluaciones de impacto o restauración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36D473C4" w14:textId="77777777" w:rsidR="00E669B0" w:rsidRPr="00C448DD" w:rsidRDefault="00E45BF2" w:rsidP="00E45BF2">
            <w:r>
              <w:t>…</w:t>
            </w:r>
          </w:p>
        </w:tc>
      </w:tr>
      <w:tr w:rsidR="00E45BF2" w:rsidRPr="00C448DD" w14:paraId="0587C039" w14:textId="77777777" w:rsidTr="00894776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6D4EDD2C" w14:textId="77777777" w:rsidR="00E45BF2" w:rsidRPr="00C448DD" w:rsidRDefault="00E45BF2" w:rsidP="00E45BF2">
            <w:pPr>
              <w:rPr>
                <w:sz w:val="6"/>
                <w:szCs w:val="6"/>
              </w:rPr>
            </w:pPr>
          </w:p>
        </w:tc>
      </w:tr>
      <w:tr w:rsidR="00E669B0" w:rsidRPr="00C448DD" w14:paraId="376EB236" w14:textId="77777777" w:rsidTr="00894776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43E5F916" w14:textId="77777777" w:rsidR="00E669B0" w:rsidRPr="00C448DD" w:rsidRDefault="00E669B0" w:rsidP="00E45BF2">
            <w:r w:rsidRPr="00E669B0">
              <w:rPr>
                <w:sz w:val="20"/>
              </w:rPr>
              <w:t>Infracciones de derechos civiles y contrainsurgencia corporativa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1AB8A" w14:textId="77777777" w:rsidR="00E669B0" w:rsidRPr="00C448DD" w:rsidRDefault="00E45BF2" w:rsidP="00E45BF2">
            <w:r>
              <w:t>…</w:t>
            </w:r>
          </w:p>
        </w:tc>
      </w:tr>
      <w:tr w:rsidR="00E45BF2" w:rsidRPr="00C448DD" w14:paraId="1B0486FB" w14:textId="77777777" w:rsidTr="00894776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2CB79CBB" w14:textId="77777777" w:rsidR="00E45BF2" w:rsidRPr="00C448DD" w:rsidRDefault="00E45BF2" w:rsidP="00E45BF2">
            <w:pPr>
              <w:rPr>
                <w:sz w:val="6"/>
                <w:szCs w:val="6"/>
              </w:rPr>
            </w:pPr>
          </w:p>
        </w:tc>
      </w:tr>
      <w:tr w:rsidR="00E669B0" w:rsidRPr="00C448DD" w14:paraId="1394997E" w14:textId="77777777" w:rsidTr="00894776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17BB04E2" w14:textId="77777777" w:rsidR="00E669B0" w:rsidRPr="00C448DD" w:rsidRDefault="00E669B0" w:rsidP="00E45BF2">
            <w:r w:rsidRPr="00E669B0">
              <w:rPr>
                <w:sz w:val="20"/>
              </w:rPr>
              <w:t>Infracciones de derechos laborales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B70054" w14:textId="77777777" w:rsidR="00E669B0" w:rsidRPr="00C448DD" w:rsidRDefault="00E45BF2" w:rsidP="00E45BF2">
            <w:r>
              <w:t>…</w:t>
            </w:r>
          </w:p>
        </w:tc>
      </w:tr>
      <w:tr w:rsidR="00E45BF2" w:rsidRPr="00C448DD" w14:paraId="643A094C" w14:textId="77777777" w:rsidTr="00894776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46D13DBB" w14:textId="77777777" w:rsidR="00E45BF2" w:rsidRPr="00C448DD" w:rsidRDefault="00E45BF2" w:rsidP="00E45BF2">
            <w:pPr>
              <w:rPr>
                <w:sz w:val="6"/>
                <w:szCs w:val="6"/>
              </w:rPr>
            </w:pPr>
          </w:p>
        </w:tc>
      </w:tr>
      <w:tr w:rsidR="00E669B0" w:rsidRPr="00C448DD" w14:paraId="3C7248E3" w14:textId="77777777" w:rsidTr="00894776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218384B3" w14:textId="77777777" w:rsidR="00E669B0" w:rsidRPr="00C448DD" w:rsidRDefault="00E669B0" w:rsidP="00E45BF2">
            <w:r w:rsidRPr="00E669B0">
              <w:rPr>
                <w:sz w:val="20"/>
              </w:rPr>
              <w:t>Financiación pública recibida por la mina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D868392" w14:textId="77777777" w:rsidR="00E669B0" w:rsidRPr="00C448DD" w:rsidRDefault="00E45BF2" w:rsidP="00E45BF2">
            <w:r>
              <w:t>…</w:t>
            </w:r>
          </w:p>
        </w:tc>
      </w:tr>
      <w:tr w:rsidR="00E45BF2" w:rsidRPr="00C448DD" w14:paraId="7CE750A7" w14:textId="77777777" w:rsidTr="00894776">
        <w:trPr>
          <w:trHeight w:val="187"/>
        </w:trPr>
        <w:tc>
          <w:tcPr>
            <w:tcW w:w="1076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top"/>
          </w:tcPr>
          <w:p w14:paraId="076305EF" w14:textId="77777777" w:rsidR="00E45BF2" w:rsidRPr="00C448DD" w:rsidRDefault="00E45BF2" w:rsidP="00E45BF2">
            <w:pPr>
              <w:rPr>
                <w:sz w:val="6"/>
                <w:szCs w:val="6"/>
              </w:rPr>
            </w:pPr>
            <w:bookmarkStart w:id="0" w:name="_GoBack"/>
          </w:p>
        </w:tc>
      </w:tr>
      <w:bookmarkEnd w:id="0"/>
      <w:tr w:rsidR="00E669B0" w:rsidRPr="00C448DD" w14:paraId="1F51A189" w14:textId="77777777" w:rsidTr="00E45BF2">
        <w:trPr>
          <w:trHeight w:val="36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</w:tcPr>
          <w:p w14:paraId="510E04A9" w14:textId="77777777" w:rsidR="00E669B0" w:rsidRPr="00C448DD" w:rsidRDefault="00E669B0" w:rsidP="00E45BF2">
            <w:r w:rsidRPr="00E669B0">
              <w:rPr>
                <w:sz w:val="20"/>
              </w:rPr>
              <w:t>Mecanismos de d</w:t>
            </w:r>
            <w:r>
              <w:rPr>
                <w:sz w:val="20"/>
              </w:rPr>
              <w:t>enuncia utilizados (</w:t>
            </w:r>
            <w:r w:rsidRPr="00E669B0">
              <w:rPr>
                <w:sz w:val="20"/>
              </w:rPr>
              <w:t>administrativos</w:t>
            </w:r>
            <w:r>
              <w:rPr>
                <w:sz w:val="20"/>
              </w:rPr>
              <w:t>, judiciales</w:t>
            </w:r>
            <w:r w:rsidRPr="00E669B0">
              <w:rPr>
                <w:sz w:val="20"/>
              </w:rPr>
              <w:t>)</w:t>
            </w:r>
          </w:p>
        </w:tc>
        <w:tc>
          <w:tcPr>
            <w:tcW w:w="8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21D5BA1D" w14:textId="77777777" w:rsidR="00E669B0" w:rsidRPr="00C448DD" w:rsidRDefault="00E45BF2" w:rsidP="00E45BF2">
            <w:r>
              <w:t>…</w:t>
            </w:r>
          </w:p>
        </w:tc>
      </w:tr>
      <w:tr w:rsidR="00687CFB" w:rsidRPr="00C448DD" w14:paraId="3FC5BA63" w14:textId="77777777" w:rsidTr="00E45BF2">
        <w:trPr>
          <w:trHeight w:val="187"/>
        </w:trPr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AEC4B0" w14:textId="77777777" w:rsidR="00687CFB" w:rsidRPr="00C448DD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BC4517" w14:textId="77777777" w:rsidR="00687CFB" w:rsidRPr="00C448DD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B36331" w14:textId="77777777" w:rsidR="00687CFB" w:rsidRPr="00C448DD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F10E7D" w14:textId="77777777" w:rsidR="00687CFB" w:rsidRPr="00C448DD" w:rsidRDefault="00687CFB" w:rsidP="00687CFB">
            <w:pPr>
              <w:rPr>
                <w:sz w:val="6"/>
                <w:szCs w:val="6"/>
              </w:rPr>
            </w:pPr>
          </w:p>
        </w:tc>
      </w:tr>
    </w:tbl>
    <w:p w14:paraId="1F8C2DCD" w14:textId="77777777" w:rsidR="00232876" w:rsidRPr="00E669B0" w:rsidRDefault="00E669B0" w:rsidP="00FD35A6">
      <w:pPr>
        <w:rPr>
          <w:sz w:val="20"/>
        </w:rPr>
      </w:pPr>
      <w:r w:rsidRPr="00E669B0">
        <w:rPr>
          <w:sz w:val="20"/>
        </w:rPr>
        <w:t>Por favor, describe los problemas relacionados con cada uno de los tipos de infracciones existentes. Si es posible, añade también información de fondo sobre la historia y la situación del lugar, incluyendo enlaces a noticias, publicaciones científicas</w:t>
      </w:r>
      <w:r>
        <w:rPr>
          <w:sz w:val="20"/>
        </w:rPr>
        <w:t xml:space="preserve"> referidas al caso</w:t>
      </w:r>
      <w:r w:rsidRPr="00E669B0">
        <w:rPr>
          <w:sz w:val="20"/>
        </w:rPr>
        <w:t>, sentencias judiciales, etc.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23"/>
        <w:gridCol w:w="3088"/>
        <w:gridCol w:w="881"/>
        <w:gridCol w:w="269"/>
        <w:gridCol w:w="978"/>
        <w:gridCol w:w="3433"/>
      </w:tblGrid>
      <w:tr w:rsidR="00E669B0" w:rsidRPr="00C448DD" w14:paraId="42CADCCF" w14:textId="77777777" w:rsidTr="00E45BF2">
        <w:trPr>
          <w:trHeight w:val="360"/>
        </w:trPr>
        <w:tc>
          <w:tcPr>
            <w:tcW w:w="10772" w:type="dxa"/>
            <w:gridSpan w:val="6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FC5D009" w14:textId="77777777" w:rsidR="00E669B0" w:rsidRPr="00C448DD" w:rsidRDefault="00E669B0" w:rsidP="00232876">
            <w:pPr>
              <w:pStyle w:val="KeinLeerraum"/>
            </w:pPr>
            <w:r w:rsidRPr="00E669B0">
              <w:t>Si lo deseas, déjanos tu contacto para que podamos hacer un seguimiento</w:t>
            </w:r>
            <w:r>
              <w:t xml:space="preserve"> si hay preguntas sobre el caso:</w:t>
            </w:r>
          </w:p>
        </w:tc>
      </w:tr>
      <w:tr w:rsidR="00232876" w:rsidRPr="00C448DD" w14:paraId="06804AF6" w14:textId="77777777" w:rsidTr="00E45BF2">
        <w:trPr>
          <w:trHeight w:val="360"/>
        </w:trPr>
        <w:tc>
          <w:tcPr>
            <w:tcW w:w="2123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7B85CE7B" w14:textId="77777777" w:rsidR="00232876" w:rsidRPr="00E669B0" w:rsidRDefault="00232876" w:rsidP="00232876">
            <w:pPr>
              <w:pStyle w:val="KeinLeerraum"/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574F4A5B" w14:textId="77777777" w:rsidR="00FA3EB3" w:rsidRPr="00E669B0" w:rsidRDefault="00FA3EB3" w:rsidP="00FA3EB3">
            <w:pPr>
              <w:rPr>
                <w:sz w:val="2"/>
                <w:szCs w:val="2"/>
              </w:rPr>
            </w:pPr>
          </w:p>
        </w:tc>
        <w:tc>
          <w:tcPr>
            <w:tcW w:w="269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17E460B3" w14:textId="77777777" w:rsidR="00232876" w:rsidRPr="00E669B0" w:rsidRDefault="00232876" w:rsidP="00232876">
            <w:pPr>
              <w:pStyle w:val="KeinLeerraum"/>
              <w:rPr>
                <w:sz w:val="2"/>
                <w:szCs w:val="2"/>
              </w:rPr>
            </w:pPr>
          </w:p>
        </w:tc>
        <w:tc>
          <w:tcPr>
            <w:tcW w:w="978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2F5E6C20" w14:textId="77777777" w:rsidR="00232876" w:rsidRPr="00E669B0" w:rsidRDefault="00232876" w:rsidP="00232876">
            <w:pPr>
              <w:pStyle w:val="KeinLeerraum"/>
              <w:rPr>
                <w:sz w:val="2"/>
                <w:szCs w:val="2"/>
              </w:rPr>
            </w:pPr>
          </w:p>
        </w:tc>
        <w:tc>
          <w:tcPr>
            <w:tcW w:w="3433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shd w:val="clear" w:color="auto" w:fill="auto"/>
            <w:vAlign w:val="center"/>
          </w:tcPr>
          <w:p w14:paraId="5466CAD6" w14:textId="77777777" w:rsidR="00232876" w:rsidRPr="00E669B0" w:rsidRDefault="00232876" w:rsidP="00232876">
            <w:pPr>
              <w:pStyle w:val="KeinLeerraum"/>
              <w:rPr>
                <w:sz w:val="2"/>
                <w:szCs w:val="2"/>
              </w:rPr>
            </w:pPr>
          </w:p>
        </w:tc>
      </w:tr>
      <w:tr w:rsidR="00E45BF2" w:rsidRPr="00C448DD" w14:paraId="48DA8684" w14:textId="77777777" w:rsidTr="00E45BF2">
        <w:trPr>
          <w:trHeight w:val="360"/>
        </w:trPr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8355" w14:textId="77777777" w:rsidR="00E45BF2" w:rsidRPr="00C448DD" w:rsidRDefault="00E45BF2" w:rsidP="00E669B0">
            <w:pPr>
              <w:pStyle w:val="KeinLeerraum"/>
            </w:pPr>
            <w:r>
              <w:t>Nombre u entidad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2FDB0" w14:textId="77777777" w:rsidR="00E45BF2" w:rsidRPr="00C448DD" w:rsidRDefault="00E45BF2" w:rsidP="00232876">
            <w:pPr>
              <w:pStyle w:val="KeinLeerraum"/>
            </w:pPr>
            <w:r>
              <w:t>…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306B" w14:textId="77777777" w:rsidR="00E45BF2" w:rsidRPr="00C448DD" w:rsidRDefault="00E45BF2" w:rsidP="00E669B0">
            <w:pPr>
              <w:pStyle w:val="KeinLeerraum"/>
            </w:pPr>
            <w:r>
              <w:t>Email o teléfono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D3D6F" w14:textId="77777777" w:rsidR="00E45BF2" w:rsidRPr="00C448DD" w:rsidRDefault="00E45BF2" w:rsidP="00232876">
            <w:pPr>
              <w:pStyle w:val="KeinLeerraum"/>
            </w:pPr>
            <w:r>
              <w:t>…</w:t>
            </w:r>
          </w:p>
        </w:tc>
      </w:tr>
      <w:tr w:rsidR="00232876" w:rsidRPr="00C448DD" w14:paraId="507B469B" w14:textId="77777777" w:rsidTr="00E45BF2">
        <w:trPr>
          <w:trHeight w:val="360"/>
        </w:trPr>
        <w:tc>
          <w:tcPr>
            <w:tcW w:w="2123" w:type="dxa"/>
            <w:tcBorders>
              <w:top w:val="single" w:sz="4" w:space="0" w:color="auto"/>
            </w:tcBorders>
            <w:shd w:val="clear" w:color="auto" w:fill="auto"/>
          </w:tcPr>
          <w:p w14:paraId="026762D4" w14:textId="77777777" w:rsidR="00232876" w:rsidRPr="00C448DD" w:rsidRDefault="00232876" w:rsidP="00232876">
            <w:pPr>
              <w:pStyle w:val="KeinLeerraum"/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3470F91" w14:textId="77777777" w:rsidR="00232876" w:rsidRPr="00C448DD" w:rsidRDefault="00232876" w:rsidP="00E669B0">
            <w:pPr>
              <w:pStyle w:val="Campo"/>
            </w:pPr>
          </w:p>
        </w:tc>
        <w:tc>
          <w:tcPr>
            <w:tcW w:w="269" w:type="dxa"/>
            <w:tcBorders>
              <w:top w:val="single" w:sz="4" w:space="0" w:color="auto"/>
            </w:tcBorders>
            <w:shd w:val="clear" w:color="auto" w:fill="auto"/>
          </w:tcPr>
          <w:p w14:paraId="682D227D" w14:textId="77777777" w:rsidR="00232876" w:rsidRPr="00C448DD" w:rsidRDefault="00232876" w:rsidP="00232876">
            <w:pPr>
              <w:pStyle w:val="KeinLeerraum"/>
            </w:pP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</w:tcPr>
          <w:p w14:paraId="26910D13" w14:textId="77777777" w:rsidR="00232876" w:rsidRPr="00C448DD" w:rsidRDefault="00232876" w:rsidP="00232876">
            <w:pPr>
              <w:pStyle w:val="KeinLeerraum"/>
            </w:pPr>
          </w:p>
        </w:tc>
        <w:tc>
          <w:tcPr>
            <w:tcW w:w="3433" w:type="dxa"/>
            <w:tcBorders>
              <w:top w:val="single" w:sz="4" w:space="0" w:color="auto"/>
            </w:tcBorders>
            <w:shd w:val="clear" w:color="auto" w:fill="auto"/>
          </w:tcPr>
          <w:p w14:paraId="25AF4874" w14:textId="77777777" w:rsidR="00232876" w:rsidRPr="00C448DD" w:rsidRDefault="00232876" w:rsidP="00E669B0">
            <w:pPr>
              <w:pStyle w:val="Campo"/>
            </w:pPr>
          </w:p>
        </w:tc>
      </w:tr>
    </w:tbl>
    <w:p w14:paraId="2450988E" w14:textId="77777777" w:rsidR="00687CFB" w:rsidRPr="00C448DD" w:rsidRDefault="0067776B">
      <w:r w:rsidRPr="0067776B">
        <w:rPr>
          <w:color w:val="1F497D" w:themeColor="text2"/>
        </w:rPr>
        <w:t>Imágenes</w:t>
      </w:r>
      <w:r w:rsidRPr="0067776B">
        <w:rPr>
          <w:b/>
          <w:color w:val="1F497D" w:themeColor="text2"/>
        </w:rPr>
        <w:t>:</w:t>
      </w:r>
      <w:r>
        <w:t xml:space="preserve"> Si dispones de imágenes de la mina o de las infracciones, por favor envíalas por email a </w:t>
      </w:r>
      <w:hyperlink r:id="rId13" w:history="1">
        <w:r w:rsidRPr="008E7286">
          <w:rPr>
            <w:rStyle w:val="Link"/>
          </w:rPr>
          <w:t>mail@minob.org</w:t>
        </w:r>
      </w:hyperlink>
      <w:r>
        <w:t xml:space="preserve"> indicando si eres titular de los derechos y si permites su uso en las publicaciones del MINOB.</w:t>
      </w:r>
    </w:p>
    <w:p w14:paraId="42F936CF" w14:textId="77777777" w:rsidR="00687CFB" w:rsidRPr="00C448DD" w:rsidRDefault="00687CFB" w:rsidP="00FD35A6"/>
    <w:sectPr w:rsidR="00687CFB" w:rsidRPr="00C448DD" w:rsidSect="0067776B">
      <w:headerReference w:type="default" r:id="rId14"/>
      <w:pgSz w:w="11906" w:h="16838" w:code="9"/>
      <w:pgMar w:top="284" w:right="576" w:bottom="426" w:left="576" w:header="293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FDCBD" w14:textId="77777777" w:rsidR="00D50D7C" w:rsidRDefault="00D50D7C" w:rsidP="001A0130">
      <w:pPr>
        <w:spacing w:after="0" w:line="240" w:lineRule="auto"/>
      </w:pPr>
      <w:r>
        <w:separator/>
      </w:r>
    </w:p>
  </w:endnote>
  <w:endnote w:type="continuationSeparator" w:id="0">
    <w:p w14:paraId="0AF4864A" w14:textId="77777777" w:rsidR="00D50D7C" w:rsidRDefault="00D50D7C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E122F8" w14:textId="77777777" w:rsidR="00D50D7C" w:rsidRDefault="00D50D7C" w:rsidP="001A0130">
      <w:pPr>
        <w:spacing w:after="0" w:line="240" w:lineRule="auto"/>
      </w:pPr>
      <w:r>
        <w:separator/>
      </w:r>
    </w:p>
  </w:footnote>
  <w:footnote w:type="continuationSeparator" w:id="0">
    <w:p w14:paraId="46BF5F15" w14:textId="77777777" w:rsidR="00D50D7C" w:rsidRDefault="00D50D7C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87BA2" w14:textId="77777777" w:rsidR="001A0130" w:rsidRDefault="00FD35A6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FFC0F73" wp14:editId="03E9B25B">
              <wp:simplePos x="0" y="0"/>
              <wp:positionH relativeFrom="page">
                <wp:posOffset>133350</wp:posOffset>
              </wp:positionH>
              <wp:positionV relativeFrom="page">
                <wp:posOffset>273050</wp:posOffset>
              </wp:positionV>
              <wp:extent cx="7287768" cy="10052050"/>
              <wp:effectExtent l="0" t="0" r="8890" b="635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cx="http://schemas.microsoft.com/office/drawing/2014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052050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FB03EB0-31AC-464A-A4CF-52AA945A224D}"/>
                          </a:ext>
                          <a:ext uri="{C183D7F6-B498-43B3-948B-1728B52AA6E4}">
                            <adec:decorative xmlns:cx="http://schemas.microsoft.com/office/drawing/2014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53321EE-830F-4C8A-8306-8B61D4CA3A79}"/>
                          </a:ext>
                          <a:ext uri="{C183D7F6-B498-43B3-948B-1728B52AA6E4}">
                            <adec:decorative xmlns:cx="http://schemas.microsoft.com/office/drawing/2014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cx="http://schemas.microsoft.com/office/drawing/2014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cx="http://schemas.microsoft.com/office/drawing/2014/chartex" xmlns:w15="http://schemas.microsoft.com/office/word/2012/wordml" xmlns:w16se="http://schemas.microsoft.com/office/word/2015/wordml/symex"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731D8B5A" id="Grupo 26" o:spid="_x0000_s1026" style="position:absolute;margin-left:10.5pt;margin-top:21.5pt;width:573.85pt;height:791.5pt;z-index:251664384;mso-position-horizontal-relative:page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7zWUggAAABl0RVh0U29mdHdhcmUAQWRv&#10;YmUgSW1hZ2VSZWFkeXHJZTwAAAMmaVRYdFhNTDpjb20uYWRvYmUueG1wAAAAAA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">
              <v:rect id="Rectángulo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ángulo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upo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upo 22" o:spid="_x0000_s1032" alt="Icono Actualización de la información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797C6AFB"/>
    <w:multiLevelType w:val="hybridMultilevel"/>
    <w:tmpl w:val="26E6C440"/>
    <w:lvl w:ilvl="0" w:tplc="79120B62">
      <w:start w:val="1"/>
      <w:numFmt w:val="decimal"/>
      <w:pStyle w:val="Listennumm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669B0"/>
    <w:rsid w:val="00035127"/>
    <w:rsid w:val="00050CC8"/>
    <w:rsid w:val="001A0130"/>
    <w:rsid w:val="00232876"/>
    <w:rsid w:val="00267116"/>
    <w:rsid w:val="002F58E0"/>
    <w:rsid w:val="00355DEE"/>
    <w:rsid w:val="003B49EC"/>
    <w:rsid w:val="003D55FB"/>
    <w:rsid w:val="00402433"/>
    <w:rsid w:val="00486B15"/>
    <w:rsid w:val="004B47A9"/>
    <w:rsid w:val="004F0368"/>
    <w:rsid w:val="00597381"/>
    <w:rsid w:val="005A20B8"/>
    <w:rsid w:val="005E6FA8"/>
    <w:rsid w:val="006662D2"/>
    <w:rsid w:val="0067776B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94776"/>
    <w:rsid w:val="008C5BB3"/>
    <w:rsid w:val="009E70CA"/>
    <w:rsid w:val="00BA66C3"/>
    <w:rsid w:val="00C448DD"/>
    <w:rsid w:val="00CB16D2"/>
    <w:rsid w:val="00CD05DC"/>
    <w:rsid w:val="00CD5B0D"/>
    <w:rsid w:val="00D50D7C"/>
    <w:rsid w:val="00DA00C6"/>
    <w:rsid w:val="00DB3723"/>
    <w:rsid w:val="00DC1831"/>
    <w:rsid w:val="00E3286D"/>
    <w:rsid w:val="00E413DD"/>
    <w:rsid w:val="00E45BF2"/>
    <w:rsid w:val="00E669B0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23D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eiche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Web"/>
    <w:next w:val="Standard"/>
    <w:link w:val="TitelZeichen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Platzhaltertext">
    <w:name w:val="Placeholder Text"/>
    <w:basedOn w:val="Absatz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ausstellen">
    <w:name w:val="Emphasis"/>
    <w:basedOn w:val="Absatz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eiche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eichen">
    <w:name w:val="Unterschrift Zeichen"/>
    <w:basedOn w:val="Absatz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Standard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NormaleTabelle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Link">
    <w:name w:val="Hyperlink"/>
    <w:basedOn w:val="Absatzstandardschriftart"/>
    <w:uiPriority w:val="99"/>
    <w:unhideWhenUsed/>
    <w:rsid w:val="0067776B"/>
    <w:rPr>
      <w:color w:val="0096D2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semiHidden="0" w:unhideWhenUsed="0"/>
    <w:lsdException w:name="Title" w:semiHidden="0" w:uiPriority="10" w:unhideWhenUsed="0" w:qFormat="1"/>
    <w:lsdException w:name="Signature" w:semiHidden="0" w:unhideWhenUsed="0"/>
    <w:lsdException w:name="Default Paragraph Font" w:uiPriority="1"/>
    <w:lsdException w:name="Subtitle" w:uiPriority="11" w:unhideWhenUsed="0" w:qFormat="1"/>
    <w:lsdException w:name="Strong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35A6"/>
  </w:style>
  <w:style w:type="paragraph" w:styleId="berschrift1">
    <w:name w:val="heading 1"/>
    <w:basedOn w:val="Standard"/>
    <w:next w:val="Standard"/>
    <w:link w:val="berschrift1Zeichen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CB16D2"/>
  </w:style>
  <w:style w:type="paragraph" w:styleId="Fuzeile">
    <w:name w:val="footer"/>
    <w:basedOn w:val="Standard"/>
    <w:link w:val="FuzeileZeichen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CB16D2"/>
  </w:style>
  <w:style w:type="paragraph" w:styleId="StandardWeb">
    <w:name w:val="Normal (Web)"/>
    <w:basedOn w:val="Stand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E32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Web"/>
    <w:next w:val="Standard"/>
    <w:link w:val="TitelZeichen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Platzhaltertext">
    <w:name w:val="Placeholder Text"/>
    <w:basedOn w:val="Absatzstandardschriftart"/>
    <w:uiPriority w:val="99"/>
    <w:semiHidden/>
    <w:rsid w:val="00E3286D"/>
    <w:rPr>
      <w:color w:val="808080"/>
    </w:rPr>
  </w:style>
  <w:style w:type="paragraph" w:styleId="Listennummer">
    <w:name w:val="List Number"/>
    <w:basedOn w:val="Stand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Herausstellen">
    <w:name w:val="Emphasis"/>
    <w:basedOn w:val="Absatzstandardschriftar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Standard"/>
    <w:qFormat/>
    <w:rsid w:val="00232876"/>
    <w:pPr>
      <w:spacing w:after="0" w:line="216" w:lineRule="auto"/>
    </w:pPr>
    <w:rPr>
      <w:i/>
      <w:sz w:val="16"/>
    </w:rPr>
  </w:style>
  <w:style w:type="paragraph" w:styleId="Unterschrift">
    <w:name w:val="Signature"/>
    <w:basedOn w:val="Standard"/>
    <w:link w:val="UnterschriftZeichen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UnterschriftZeichen">
    <w:name w:val="Unterschrift Zeichen"/>
    <w:basedOn w:val="Absatzstandardschriftart"/>
    <w:link w:val="Unterschrift"/>
    <w:uiPriority w:val="99"/>
    <w:rsid w:val="00CB16D2"/>
    <w:rPr>
      <w:sz w:val="18"/>
    </w:rPr>
  </w:style>
  <w:style w:type="paragraph" w:styleId="KeinLeerraum">
    <w:name w:val="No Spacing"/>
    <w:uiPriority w:val="1"/>
    <w:qFormat/>
    <w:rsid w:val="00696B6E"/>
    <w:pPr>
      <w:spacing w:after="0" w:line="240" w:lineRule="auto"/>
    </w:pPr>
  </w:style>
  <w:style w:type="character" w:customStyle="1" w:styleId="berschrift1Zeichen">
    <w:name w:val="Überschrift 1 Zeichen"/>
    <w:basedOn w:val="Absatzstandardschriftart"/>
    <w:link w:val="berschrift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Standard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NormaleTabelle"/>
    <w:uiPriority w:val="99"/>
    <w:rsid w:val="00FD35A6"/>
    <w:pPr>
      <w:spacing w:after="0" w:line="240" w:lineRule="auto"/>
    </w:pPr>
    <w:tblPr>
      <w:tblInd w:w="0" w:type="dxa"/>
      <w:tblCellMar>
        <w:top w:w="0" w:type="dxa"/>
        <w:left w:w="216" w:type="dxa"/>
        <w:bottom w:w="0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Link">
    <w:name w:val="Hyperlink"/>
    <w:basedOn w:val="Absatzstandardschriftart"/>
    <w:uiPriority w:val="99"/>
    <w:unhideWhenUsed/>
    <w:rsid w:val="0067776B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yperlink" Target="mailto:mail@minob.org" TargetMode="External"/><Relationship Id="rId13" Type="http://schemas.openxmlformats.org/officeDocument/2006/relationships/hyperlink" Target="mailto:mail@minob.org" TargetMode="External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C9D740CB0974267AA930DEAFEDC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E8058-AEAB-4017-B596-E23287BBCE57}"/>
      </w:docPartPr>
      <w:docPartBody>
        <w:p w:rsidR="005F7A6A" w:rsidRDefault="008F2544">
          <w:pPr>
            <w:pStyle w:val="2C9D740CB0974267AA930DEAFEDC52E7"/>
          </w:pPr>
          <w:r w:rsidRPr="00C448DD">
            <w:rPr>
              <w:lang w:bidi="es-ES"/>
            </w:rPr>
            <w:t>Instrucciones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7A6"/>
    <w:rsid w:val="002457A6"/>
    <w:rsid w:val="005F7A6A"/>
    <w:rsid w:val="008F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4461B738B8E4AEFB6715A1AE59B3BA8">
    <w:name w:val="A4461B738B8E4AEFB6715A1AE59B3BA8"/>
  </w:style>
  <w:style w:type="paragraph" w:customStyle="1" w:styleId="2C9D740CB0974267AA930DEAFEDC52E7">
    <w:name w:val="2C9D740CB0974267AA930DEAFEDC52E7"/>
  </w:style>
  <w:style w:type="paragraph" w:customStyle="1" w:styleId="A1E01AD1B0634E0B9A7D4C41701D29C5">
    <w:name w:val="A1E01AD1B0634E0B9A7D4C41701D29C5"/>
  </w:style>
  <w:style w:type="paragraph" w:customStyle="1" w:styleId="B36AA177B0934839AC3E2A0B2D0CA932">
    <w:name w:val="B36AA177B0934839AC3E2A0B2D0CA932"/>
  </w:style>
  <w:style w:type="paragraph" w:customStyle="1" w:styleId="36600C7C460C4EC5911836E4CA82ED5A">
    <w:name w:val="36600C7C460C4EC5911836E4CA82ED5A"/>
  </w:style>
  <w:style w:type="paragraph" w:customStyle="1" w:styleId="Etiquetas">
    <w:name w:val="Etiquetas"/>
    <w:basedOn w:val="Standard"/>
    <w:qFormat/>
    <w:pPr>
      <w:spacing w:after="0"/>
    </w:pPr>
    <w:rPr>
      <w:rFonts w:eastAsiaTheme="minorHAnsi"/>
      <w:sz w:val="18"/>
      <w:lang w:val="es-ES" w:eastAsia="en-US"/>
    </w:rPr>
  </w:style>
  <w:style w:type="paragraph" w:customStyle="1" w:styleId="B1B7F5D9F8574B40AE1D3E6D30E0F837">
    <w:name w:val="B1B7F5D9F8574B40AE1D3E6D30E0F837"/>
  </w:style>
  <w:style w:type="paragraph" w:customStyle="1" w:styleId="A6E6A78C50114F2ABC494A970EDC1EB6">
    <w:name w:val="A6E6A78C50114F2ABC494A970EDC1EB6"/>
  </w:style>
  <w:style w:type="paragraph" w:customStyle="1" w:styleId="143FBCA3D03440DB98BF4B8DBAF2B3C2">
    <w:name w:val="143FBCA3D03440DB98BF4B8DBAF2B3C2"/>
  </w:style>
  <w:style w:type="paragraph" w:customStyle="1" w:styleId="A657BE9B3C8941E0A276D921A951AED0">
    <w:name w:val="A657BE9B3C8941E0A276D921A951AED0"/>
  </w:style>
  <w:style w:type="paragraph" w:customStyle="1" w:styleId="D152EA9BEF7342BCB02D0645FA943A40">
    <w:name w:val="D152EA9BEF7342BCB02D0645FA943A40"/>
  </w:style>
  <w:style w:type="paragraph" w:customStyle="1" w:styleId="920A7A99EE56460F96AE6BE8CACAF66B">
    <w:name w:val="920A7A99EE56460F96AE6BE8CACAF66B"/>
  </w:style>
  <w:style w:type="paragraph" w:customStyle="1" w:styleId="40E13442D1C04C7BA51DE1754A3D6F2C">
    <w:name w:val="40E13442D1C04C7BA51DE1754A3D6F2C"/>
  </w:style>
  <w:style w:type="character" w:styleId="Herausstellen">
    <w:name w:val="Emphasis"/>
    <w:basedOn w:val="Absatzstandardschriftart"/>
    <w:uiPriority w:val="20"/>
    <w:qFormat/>
    <w:rsid w:val="002457A6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A09C63E1F5147C893A1D3855FD50082">
    <w:name w:val="AA09C63E1F5147C893A1D3855FD50082"/>
  </w:style>
  <w:style w:type="paragraph" w:customStyle="1" w:styleId="9D1512B97C3C4939AE4EA84B9DF6E1C9">
    <w:name w:val="9D1512B97C3C4939AE4EA84B9DF6E1C9"/>
  </w:style>
  <w:style w:type="paragraph" w:customStyle="1" w:styleId="0669BEB725874E40A1A3B2568388B7FC">
    <w:name w:val="0669BEB725874E40A1A3B2568388B7FC"/>
  </w:style>
  <w:style w:type="paragraph" w:customStyle="1" w:styleId="0441CF8B6EBD40838129B6ECA7A50CA1">
    <w:name w:val="0441CF8B6EBD40838129B6ECA7A50CA1"/>
  </w:style>
  <w:style w:type="paragraph" w:customStyle="1" w:styleId="EB6A070E111E4FED9C458F758C7DF832">
    <w:name w:val="EB6A070E111E4FED9C458F758C7DF832"/>
  </w:style>
  <w:style w:type="paragraph" w:customStyle="1" w:styleId="79E6F1520E96471C84EE75D08DBF6D1C">
    <w:name w:val="79E6F1520E96471C84EE75D08DBF6D1C"/>
  </w:style>
  <w:style w:type="paragraph" w:customStyle="1" w:styleId="FD06CDC0179847F7A6D3EB6838BC7071">
    <w:name w:val="FD06CDC0179847F7A6D3EB6838BC7071"/>
  </w:style>
  <w:style w:type="paragraph" w:customStyle="1" w:styleId="629369A4259F46FDBCC605E96AAE02D8">
    <w:name w:val="629369A4259F46FDBCC605E96AAE02D8"/>
  </w:style>
  <w:style w:type="paragraph" w:customStyle="1" w:styleId="E6347EFB6D80404A86F874F9EE5C508B">
    <w:name w:val="E6347EFB6D80404A86F874F9EE5C508B"/>
  </w:style>
  <w:style w:type="paragraph" w:customStyle="1" w:styleId="30F6877CB89C41D3AEE2CB9CA9D616B7">
    <w:name w:val="30F6877CB89C41D3AEE2CB9CA9D616B7"/>
  </w:style>
  <w:style w:type="paragraph" w:customStyle="1" w:styleId="E45962B26C704D5A91AAE70D67998490">
    <w:name w:val="E45962B26C704D5A91AAE70D67998490"/>
  </w:style>
  <w:style w:type="paragraph" w:customStyle="1" w:styleId="FC604D10FE964B0DB271C89E4D70BB89">
    <w:name w:val="FC604D10FE964B0DB271C89E4D70BB89"/>
  </w:style>
  <w:style w:type="paragraph" w:customStyle="1" w:styleId="4147CFF9893041C38CDE993EB7240150">
    <w:name w:val="4147CFF9893041C38CDE993EB7240150"/>
  </w:style>
  <w:style w:type="paragraph" w:customStyle="1" w:styleId="2BC7F5F780D54E6D9F60367B23A7DB4D">
    <w:name w:val="2BC7F5F780D54E6D9F60367B23A7DB4D"/>
  </w:style>
  <w:style w:type="paragraph" w:customStyle="1" w:styleId="A03E3A5012A14B94B17C875E58177313">
    <w:name w:val="A03E3A5012A14B94B17C875E58177313"/>
  </w:style>
  <w:style w:type="paragraph" w:customStyle="1" w:styleId="D0E0D9323D9F425C8BD50A94056A476F">
    <w:name w:val="D0E0D9323D9F425C8BD50A94056A476F"/>
  </w:style>
  <w:style w:type="paragraph" w:customStyle="1" w:styleId="9CD35AC6F3AA4EC5A26CBA947D7D086C">
    <w:name w:val="9CD35AC6F3AA4EC5A26CBA947D7D086C"/>
  </w:style>
  <w:style w:type="paragraph" w:customStyle="1" w:styleId="B630F948FB3042D0AF9FE9C36D54AAB2">
    <w:name w:val="B630F948FB3042D0AF9FE9C36D54AAB2"/>
    <w:rsid w:val="002457A6"/>
  </w:style>
  <w:style w:type="paragraph" w:customStyle="1" w:styleId="65157FB405C641C5A4DB5A422F74DF7A">
    <w:name w:val="65157FB405C641C5A4DB5A422F74DF7A"/>
    <w:rsid w:val="002457A6"/>
  </w:style>
  <w:style w:type="paragraph" w:customStyle="1" w:styleId="480F411C671F4F71A17F42A2E49922D8">
    <w:name w:val="480F411C671F4F71A17F42A2E49922D8"/>
    <w:rsid w:val="002457A6"/>
  </w:style>
  <w:style w:type="paragraph" w:customStyle="1" w:styleId="B7C65ED7728D43A584B3146CFF9AE616">
    <w:name w:val="B7C65ED7728D43A584B3146CFF9AE616"/>
    <w:rsid w:val="002457A6"/>
  </w:style>
  <w:style w:type="paragraph" w:customStyle="1" w:styleId="86F2E5DA434344F0AACD53C8001F668D">
    <w:name w:val="86F2E5DA434344F0AACD53C8001F668D"/>
    <w:rsid w:val="002457A6"/>
  </w:style>
  <w:style w:type="paragraph" w:customStyle="1" w:styleId="DDE1E46001D34486AED3744FD06B6E04">
    <w:name w:val="DDE1E46001D34486AED3744FD06B6E04"/>
    <w:rsid w:val="002457A6"/>
  </w:style>
  <w:style w:type="paragraph" w:customStyle="1" w:styleId="9BAAB76817E3480FB767638F0F8D2A19">
    <w:name w:val="9BAAB76817E3480FB767638F0F8D2A19"/>
    <w:rsid w:val="002457A6"/>
  </w:style>
  <w:style w:type="paragraph" w:customStyle="1" w:styleId="2400DC3F26434A67B645F8776458CAA9">
    <w:name w:val="2400DC3F26434A67B645F8776458CAA9"/>
    <w:rsid w:val="002457A6"/>
  </w:style>
  <w:style w:type="paragraph" w:customStyle="1" w:styleId="51D4C02F2CFE4EA8BF30AE23FCC8F31B">
    <w:name w:val="51D4C02F2CFE4EA8BF30AE23FCC8F31B"/>
    <w:rsid w:val="002457A6"/>
  </w:style>
  <w:style w:type="paragraph" w:customStyle="1" w:styleId="7D06AA8B8A284223A391978BBE0E1BED">
    <w:name w:val="7D06AA8B8A284223A391978BBE0E1BED"/>
    <w:rsid w:val="002457A6"/>
  </w:style>
  <w:style w:type="paragraph" w:customStyle="1" w:styleId="6B3AE1E27CF2458A85C8F0952174DBBF">
    <w:name w:val="6B3AE1E27CF2458A85C8F0952174DBBF"/>
    <w:rsid w:val="002457A6"/>
  </w:style>
  <w:style w:type="paragraph" w:customStyle="1" w:styleId="18EF29F4DFA64DE7A3D3EBB5010A4BED">
    <w:name w:val="18EF29F4DFA64DE7A3D3EBB5010A4BED"/>
    <w:rsid w:val="002457A6"/>
  </w:style>
  <w:style w:type="paragraph" w:customStyle="1" w:styleId="BCF87E1C9CBC4413AC614DC2CF3C636F">
    <w:name w:val="BCF87E1C9CBC4413AC614DC2CF3C636F"/>
    <w:rsid w:val="002457A6"/>
  </w:style>
  <w:style w:type="paragraph" w:customStyle="1" w:styleId="D87C65C4570B41B5AB91977EE0B60CE8">
    <w:name w:val="D87C65C4570B41B5AB91977EE0B60CE8"/>
    <w:rsid w:val="002457A6"/>
  </w:style>
  <w:style w:type="paragraph" w:customStyle="1" w:styleId="FEC647B482C1433C8325813FC3924804">
    <w:name w:val="FEC647B482C1433C8325813FC3924804"/>
    <w:rsid w:val="002457A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4461B738B8E4AEFB6715A1AE59B3BA8">
    <w:name w:val="A4461B738B8E4AEFB6715A1AE59B3BA8"/>
  </w:style>
  <w:style w:type="paragraph" w:customStyle="1" w:styleId="2C9D740CB0974267AA930DEAFEDC52E7">
    <w:name w:val="2C9D740CB0974267AA930DEAFEDC52E7"/>
  </w:style>
  <w:style w:type="paragraph" w:customStyle="1" w:styleId="A1E01AD1B0634E0B9A7D4C41701D29C5">
    <w:name w:val="A1E01AD1B0634E0B9A7D4C41701D29C5"/>
  </w:style>
  <w:style w:type="paragraph" w:customStyle="1" w:styleId="B36AA177B0934839AC3E2A0B2D0CA932">
    <w:name w:val="B36AA177B0934839AC3E2A0B2D0CA932"/>
  </w:style>
  <w:style w:type="paragraph" w:customStyle="1" w:styleId="36600C7C460C4EC5911836E4CA82ED5A">
    <w:name w:val="36600C7C460C4EC5911836E4CA82ED5A"/>
  </w:style>
  <w:style w:type="paragraph" w:customStyle="1" w:styleId="Etiquetas">
    <w:name w:val="Etiquetas"/>
    <w:basedOn w:val="Standard"/>
    <w:qFormat/>
    <w:pPr>
      <w:spacing w:after="0"/>
    </w:pPr>
    <w:rPr>
      <w:rFonts w:eastAsiaTheme="minorHAnsi"/>
      <w:sz w:val="18"/>
      <w:lang w:val="es-ES" w:eastAsia="en-US"/>
    </w:rPr>
  </w:style>
  <w:style w:type="paragraph" w:customStyle="1" w:styleId="B1B7F5D9F8574B40AE1D3E6D30E0F837">
    <w:name w:val="B1B7F5D9F8574B40AE1D3E6D30E0F837"/>
  </w:style>
  <w:style w:type="paragraph" w:customStyle="1" w:styleId="A6E6A78C50114F2ABC494A970EDC1EB6">
    <w:name w:val="A6E6A78C50114F2ABC494A970EDC1EB6"/>
  </w:style>
  <w:style w:type="paragraph" w:customStyle="1" w:styleId="143FBCA3D03440DB98BF4B8DBAF2B3C2">
    <w:name w:val="143FBCA3D03440DB98BF4B8DBAF2B3C2"/>
  </w:style>
  <w:style w:type="paragraph" w:customStyle="1" w:styleId="A657BE9B3C8941E0A276D921A951AED0">
    <w:name w:val="A657BE9B3C8941E0A276D921A951AED0"/>
  </w:style>
  <w:style w:type="paragraph" w:customStyle="1" w:styleId="D152EA9BEF7342BCB02D0645FA943A40">
    <w:name w:val="D152EA9BEF7342BCB02D0645FA943A40"/>
  </w:style>
  <w:style w:type="paragraph" w:customStyle="1" w:styleId="920A7A99EE56460F96AE6BE8CACAF66B">
    <w:name w:val="920A7A99EE56460F96AE6BE8CACAF66B"/>
  </w:style>
  <w:style w:type="paragraph" w:customStyle="1" w:styleId="40E13442D1C04C7BA51DE1754A3D6F2C">
    <w:name w:val="40E13442D1C04C7BA51DE1754A3D6F2C"/>
  </w:style>
  <w:style w:type="character" w:styleId="Herausstellen">
    <w:name w:val="Emphasis"/>
    <w:basedOn w:val="Absatzstandardschriftart"/>
    <w:uiPriority w:val="20"/>
    <w:qFormat/>
    <w:rsid w:val="002457A6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A09C63E1F5147C893A1D3855FD50082">
    <w:name w:val="AA09C63E1F5147C893A1D3855FD50082"/>
  </w:style>
  <w:style w:type="paragraph" w:customStyle="1" w:styleId="9D1512B97C3C4939AE4EA84B9DF6E1C9">
    <w:name w:val="9D1512B97C3C4939AE4EA84B9DF6E1C9"/>
  </w:style>
  <w:style w:type="paragraph" w:customStyle="1" w:styleId="0669BEB725874E40A1A3B2568388B7FC">
    <w:name w:val="0669BEB725874E40A1A3B2568388B7FC"/>
  </w:style>
  <w:style w:type="paragraph" w:customStyle="1" w:styleId="0441CF8B6EBD40838129B6ECA7A50CA1">
    <w:name w:val="0441CF8B6EBD40838129B6ECA7A50CA1"/>
  </w:style>
  <w:style w:type="paragraph" w:customStyle="1" w:styleId="EB6A070E111E4FED9C458F758C7DF832">
    <w:name w:val="EB6A070E111E4FED9C458F758C7DF832"/>
  </w:style>
  <w:style w:type="paragraph" w:customStyle="1" w:styleId="79E6F1520E96471C84EE75D08DBF6D1C">
    <w:name w:val="79E6F1520E96471C84EE75D08DBF6D1C"/>
  </w:style>
  <w:style w:type="paragraph" w:customStyle="1" w:styleId="FD06CDC0179847F7A6D3EB6838BC7071">
    <w:name w:val="FD06CDC0179847F7A6D3EB6838BC7071"/>
  </w:style>
  <w:style w:type="paragraph" w:customStyle="1" w:styleId="629369A4259F46FDBCC605E96AAE02D8">
    <w:name w:val="629369A4259F46FDBCC605E96AAE02D8"/>
  </w:style>
  <w:style w:type="paragraph" w:customStyle="1" w:styleId="E6347EFB6D80404A86F874F9EE5C508B">
    <w:name w:val="E6347EFB6D80404A86F874F9EE5C508B"/>
  </w:style>
  <w:style w:type="paragraph" w:customStyle="1" w:styleId="30F6877CB89C41D3AEE2CB9CA9D616B7">
    <w:name w:val="30F6877CB89C41D3AEE2CB9CA9D616B7"/>
  </w:style>
  <w:style w:type="paragraph" w:customStyle="1" w:styleId="E45962B26C704D5A91AAE70D67998490">
    <w:name w:val="E45962B26C704D5A91AAE70D67998490"/>
  </w:style>
  <w:style w:type="paragraph" w:customStyle="1" w:styleId="FC604D10FE964B0DB271C89E4D70BB89">
    <w:name w:val="FC604D10FE964B0DB271C89E4D70BB89"/>
  </w:style>
  <w:style w:type="paragraph" w:customStyle="1" w:styleId="4147CFF9893041C38CDE993EB7240150">
    <w:name w:val="4147CFF9893041C38CDE993EB7240150"/>
  </w:style>
  <w:style w:type="paragraph" w:customStyle="1" w:styleId="2BC7F5F780D54E6D9F60367B23A7DB4D">
    <w:name w:val="2BC7F5F780D54E6D9F60367B23A7DB4D"/>
  </w:style>
  <w:style w:type="paragraph" w:customStyle="1" w:styleId="A03E3A5012A14B94B17C875E58177313">
    <w:name w:val="A03E3A5012A14B94B17C875E58177313"/>
  </w:style>
  <w:style w:type="paragraph" w:customStyle="1" w:styleId="D0E0D9323D9F425C8BD50A94056A476F">
    <w:name w:val="D0E0D9323D9F425C8BD50A94056A476F"/>
  </w:style>
  <w:style w:type="paragraph" w:customStyle="1" w:styleId="9CD35AC6F3AA4EC5A26CBA947D7D086C">
    <w:name w:val="9CD35AC6F3AA4EC5A26CBA947D7D086C"/>
  </w:style>
  <w:style w:type="paragraph" w:customStyle="1" w:styleId="B630F948FB3042D0AF9FE9C36D54AAB2">
    <w:name w:val="B630F948FB3042D0AF9FE9C36D54AAB2"/>
    <w:rsid w:val="002457A6"/>
  </w:style>
  <w:style w:type="paragraph" w:customStyle="1" w:styleId="65157FB405C641C5A4DB5A422F74DF7A">
    <w:name w:val="65157FB405C641C5A4DB5A422F74DF7A"/>
    <w:rsid w:val="002457A6"/>
  </w:style>
  <w:style w:type="paragraph" w:customStyle="1" w:styleId="480F411C671F4F71A17F42A2E49922D8">
    <w:name w:val="480F411C671F4F71A17F42A2E49922D8"/>
    <w:rsid w:val="002457A6"/>
  </w:style>
  <w:style w:type="paragraph" w:customStyle="1" w:styleId="B7C65ED7728D43A584B3146CFF9AE616">
    <w:name w:val="B7C65ED7728D43A584B3146CFF9AE616"/>
    <w:rsid w:val="002457A6"/>
  </w:style>
  <w:style w:type="paragraph" w:customStyle="1" w:styleId="86F2E5DA434344F0AACD53C8001F668D">
    <w:name w:val="86F2E5DA434344F0AACD53C8001F668D"/>
    <w:rsid w:val="002457A6"/>
  </w:style>
  <w:style w:type="paragraph" w:customStyle="1" w:styleId="DDE1E46001D34486AED3744FD06B6E04">
    <w:name w:val="DDE1E46001D34486AED3744FD06B6E04"/>
    <w:rsid w:val="002457A6"/>
  </w:style>
  <w:style w:type="paragraph" w:customStyle="1" w:styleId="9BAAB76817E3480FB767638F0F8D2A19">
    <w:name w:val="9BAAB76817E3480FB767638F0F8D2A19"/>
    <w:rsid w:val="002457A6"/>
  </w:style>
  <w:style w:type="paragraph" w:customStyle="1" w:styleId="2400DC3F26434A67B645F8776458CAA9">
    <w:name w:val="2400DC3F26434A67B645F8776458CAA9"/>
    <w:rsid w:val="002457A6"/>
  </w:style>
  <w:style w:type="paragraph" w:customStyle="1" w:styleId="51D4C02F2CFE4EA8BF30AE23FCC8F31B">
    <w:name w:val="51D4C02F2CFE4EA8BF30AE23FCC8F31B"/>
    <w:rsid w:val="002457A6"/>
  </w:style>
  <w:style w:type="paragraph" w:customStyle="1" w:styleId="7D06AA8B8A284223A391978BBE0E1BED">
    <w:name w:val="7D06AA8B8A284223A391978BBE0E1BED"/>
    <w:rsid w:val="002457A6"/>
  </w:style>
  <w:style w:type="paragraph" w:customStyle="1" w:styleId="6B3AE1E27CF2458A85C8F0952174DBBF">
    <w:name w:val="6B3AE1E27CF2458A85C8F0952174DBBF"/>
    <w:rsid w:val="002457A6"/>
  </w:style>
  <w:style w:type="paragraph" w:customStyle="1" w:styleId="18EF29F4DFA64DE7A3D3EBB5010A4BED">
    <w:name w:val="18EF29F4DFA64DE7A3D3EBB5010A4BED"/>
    <w:rsid w:val="002457A6"/>
  </w:style>
  <w:style w:type="paragraph" w:customStyle="1" w:styleId="BCF87E1C9CBC4413AC614DC2CF3C636F">
    <w:name w:val="BCF87E1C9CBC4413AC614DC2CF3C636F"/>
    <w:rsid w:val="002457A6"/>
  </w:style>
  <w:style w:type="paragraph" w:customStyle="1" w:styleId="D87C65C4570B41B5AB91977EE0B60CE8">
    <w:name w:val="D87C65C4570B41B5AB91977EE0B60CE8"/>
    <w:rsid w:val="002457A6"/>
  </w:style>
  <w:style w:type="paragraph" w:customStyle="1" w:styleId="FEC647B482C1433C8325813FC3924804">
    <w:name w:val="FEC647B482C1433C8325813FC3924804"/>
    <w:rsid w:val="002457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\Users\Usuario\AppData\Roaming\Microsoft\Plantillas\Formulario de actualización de clínica sanitaria.dotx</Template>
  <TotalTime>0</TotalTime>
  <Pages>1</Pages>
  <Words>236</Words>
  <Characters>1491</Characters>
  <Application>Microsoft Macintosh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2022-12-19T18:38:00Z</dcterms:created>
  <dcterms:modified xsi:type="dcterms:W3CDTF">2022-12-19T18:45:00Z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